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6A52B2" w:rsidR="00015B2F" w:rsidP="493D4891" w:rsidRDefault="00015B2F" w14:paraId="08B9703C" w14:textId="51F52491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Calibri" w:hAnsi="Calibri" w:cs="Calibri"/>
          <w:color w:val="E78605"/>
          <w:sz w:val="30"/>
          <w:szCs w:val="30"/>
          <w:lang w:val="nl-NL"/>
        </w:rPr>
      </w:pPr>
      <w:r w:rsidRPr="57061A9F" w:rsidR="421CF8AD">
        <w:rPr>
          <w:rFonts w:ascii="Calibri" w:hAnsi="Calibri" w:cs="Calibri"/>
          <w:b w:val="1"/>
          <w:bCs w:val="1"/>
          <w:color w:val="E78605"/>
          <w:sz w:val="30"/>
          <w:szCs w:val="30"/>
          <w:lang w:val="nl-NL"/>
        </w:rPr>
        <w:t>Oriëntatie</w:t>
      </w:r>
      <w:r w:rsidRPr="57061A9F" w:rsidR="00015B2F">
        <w:rPr>
          <w:rFonts w:ascii="Calibri" w:hAnsi="Calibri" w:cs="Calibri"/>
          <w:b w:val="1"/>
          <w:bCs w:val="1"/>
          <w:color w:val="E78605"/>
          <w:sz w:val="30"/>
          <w:szCs w:val="30"/>
          <w:lang w:val="nl-NL"/>
        </w:rPr>
        <w:t xml:space="preserve">formulier </w:t>
      </w:r>
      <w:r w:rsidRPr="57061A9F" w:rsidR="00015B2F">
        <w:rPr>
          <w:rFonts w:ascii="Calibri" w:hAnsi="Calibri" w:cs="Calibri"/>
          <w:b w:val="1"/>
          <w:bCs w:val="1"/>
          <w:color w:val="E78605"/>
          <w:sz w:val="30"/>
          <w:szCs w:val="30"/>
          <w:lang w:val="nl-NL"/>
        </w:rPr>
        <w:t>Wonen met zorg</w:t>
      </w:r>
    </w:p>
    <w:p w:rsidRPr="006A52B2" w:rsidR="00015B2F" w:rsidP="00015B2F" w:rsidRDefault="00015B2F" w14:paraId="4D13519D" w14:textId="4FF58CB3">
      <w:pPr>
        <w:rPr>
          <w:rFonts w:ascii="Calibri" w:hAnsi="Calibri" w:eastAsia="Cambria" w:cs="Calibri"/>
          <w:color w:val="13336D"/>
          <w:lang w:val="nl-NL"/>
        </w:rPr>
      </w:pPr>
      <w:r w:rsidRPr="1E39DE82" w:rsidR="00015B2F">
        <w:rPr>
          <w:rFonts w:ascii="Calibri" w:hAnsi="Calibri" w:eastAsia="Cambria" w:cs="Calibri"/>
          <w:color w:val="13336D" w:themeColor="accent1" w:themeTint="FF" w:themeShade="FF"/>
          <w:lang w:val="nl-NL"/>
        </w:rPr>
        <w:t>Met dit formulier geef je ons de belangrijkste informatie over de cliënt en de zorgvraag. Zo kunnen wij beoordelen of we de aanmelding in behandeling kunnen nemen</w:t>
      </w:r>
      <w:r w:rsidRPr="1E39DE82" w:rsidR="00015B2F">
        <w:rPr>
          <w:rFonts w:ascii="Calibri" w:hAnsi="Calibri" w:eastAsia="Cambria" w:cs="Calibri"/>
          <w:color w:val="13336D" w:themeColor="accent1" w:themeTint="FF" w:themeShade="FF"/>
          <w:lang w:val="nl-NL"/>
        </w:rPr>
        <w:t>.</w:t>
      </w:r>
      <w:r w:rsidRPr="1E39DE82" w:rsidR="01080465">
        <w:rPr>
          <w:rFonts w:ascii="Calibri" w:hAnsi="Calibri" w:eastAsia="Cambria" w:cs="Calibri"/>
          <w:color w:val="13336D" w:themeColor="accent1" w:themeTint="FF" w:themeShade="FF"/>
          <w:lang w:val="nl-NL"/>
        </w:rPr>
        <w:t xml:space="preserve"> E-mail het ingevulde formulier naar </w:t>
      </w:r>
      <w:hyperlink r:id="R066f9a84a2874999">
        <w:r w:rsidRPr="1E39DE82" w:rsidR="01080465">
          <w:rPr>
            <w:rStyle w:val="Hyperlink"/>
            <w:lang w:val="nl-NL"/>
          </w:rPr>
          <w:t>zorgbemiddeling@interaktcontour.nl</w:t>
        </w:r>
      </w:hyperlink>
      <w:r w:rsidRPr="1E39DE82" w:rsidR="01080465">
        <w:rPr>
          <w:rFonts w:ascii="Calibri" w:hAnsi="Calibri" w:eastAsia="Cambria" w:cs="Calibri"/>
          <w:color w:val="13336D" w:themeColor="accent1" w:themeTint="FF" w:themeShade="FF"/>
          <w:lang w:val="nl-NL"/>
        </w:rPr>
        <w:t xml:space="preserve">. </w:t>
      </w:r>
    </w:p>
    <w:p w:rsidRPr="00015B2F" w:rsidR="00015B2F" w:rsidP="00015B2F" w:rsidRDefault="00015B2F" w14:paraId="129A27B0" w14:textId="7E052D3E">
      <w:pPr>
        <w:rPr>
          <w:rFonts w:ascii="Calibri" w:hAnsi="Calibri" w:eastAsia="Cambria" w:cs="Calibri"/>
          <w:color w:val="13336D"/>
          <w:lang w:val="nl-NL"/>
        </w:rPr>
      </w:pPr>
      <w:r w:rsidRPr="493D4891" w:rsidR="00015B2F">
        <w:rPr>
          <w:rFonts w:ascii="Calibri" w:hAnsi="Calibri" w:eastAsia="Cambria" w:cs="Calibri"/>
          <w:b w:val="1"/>
          <w:bCs w:val="1"/>
          <w:color w:val="13336D" w:themeColor="accent1" w:themeTint="FF" w:themeShade="FF"/>
          <w:lang w:val="nl-NL"/>
        </w:rPr>
        <w:t>Goed om te weten</w:t>
      </w:r>
      <w:r>
        <w:br/>
      </w:r>
      <w:r w:rsidRPr="493D4891" w:rsidR="00015B2F">
        <w:rPr>
          <w:rFonts w:ascii="Calibri" w:hAnsi="Calibri" w:eastAsia="Cambria" w:cs="Calibri"/>
          <w:color w:val="13336D" w:themeColor="accent1" w:themeTint="FF" w:themeShade="FF"/>
          <w:lang w:val="nl-NL"/>
        </w:rPr>
        <w:t xml:space="preserve">We gaan zorgvuldig om met je gegevens. We gebruiken ze alleen om je aanmelding te beoordelen. </w:t>
      </w:r>
      <w:hyperlink r:id="R00dabaa932e64005">
        <w:r w:rsidRPr="493D4891" w:rsidR="00015B2F">
          <w:rPr>
            <w:rStyle w:val="Hyperlink"/>
            <w:lang w:val="nl-NL"/>
          </w:rPr>
          <w:t>In onze privacyverklaring</w:t>
        </w:r>
      </w:hyperlink>
      <w:r w:rsidRPr="493D4891" w:rsidR="00015B2F">
        <w:rPr>
          <w:rFonts w:ascii="Calibri" w:hAnsi="Calibri" w:eastAsia="Cambria" w:cs="Calibri"/>
          <w:color w:val="13336D" w:themeColor="accent1" w:themeTint="FF" w:themeShade="FF"/>
          <w:lang w:val="nl-NL"/>
        </w:rPr>
        <w:t xml:space="preserve"> lees je hoe we dit doen.</w:t>
      </w:r>
      <w:r>
        <w:br/>
      </w:r>
    </w:p>
    <w:p w:rsidRPr="006A52B2" w:rsidR="00015B2F" w:rsidP="00015B2F" w:rsidRDefault="00015B2F" w14:paraId="3EF15797" w14:textId="77777777">
      <w:pPr>
        <w:pStyle w:val="Kop2"/>
        <w:rPr>
          <w:rFonts w:ascii="Calibri" w:hAnsi="Calibri" w:cs="Calibri"/>
          <w:color w:val="E78605"/>
          <w:sz w:val="26"/>
          <w:szCs w:val="26"/>
          <w:lang w:val="nl-NL"/>
        </w:rPr>
      </w:pPr>
      <w:r w:rsidRPr="006A52B2">
        <w:rPr>
          <w:rFonts w:ascii="Calibri" w:hAnsi="Calibri" w:eastAsia="Cambria" w:cs="Calibri"/>
          <w:color w:val="E78605"/>
          <w:sz w:val="26"/>
          <w:szCs w:val="26"/>
          <w:lang w:val="nl-NL"/>
        </w:rPr>
        <w:t>1. Gegevens cliënt</w:t>
      </w:r>
    </w:p>
    <w:p w:rsidRPr="00170A42" w:rsidR="00015B2F" w:rsidP="00015B2F" w:rsidRDefault="00015B2F" w14:paraId="4BBA0EBA" w14:textId="77777777">
      <w:pPr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cs="Calibri"/>
          <w:b/>
          <w:bCs/>
          <w:color w:val="13336D"/>
          <w:lang w:val="nl-NL"/>
        </w:rPr>
        <w:t>Naam:</w:t>
      </w:r>
      <w:r w:rsidRPr="00170A42">
        <w:rPr>
          <w:rFonts w:ascii="Calibri" w:hAnsi="Calibri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-1922322091"/>
          <w:placeholder>
            <w:docPart w:val="DE4D36A4CE8247988B95FD8BD898E297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</w:p>
    <w:p w:rsidRPr="00015B2F" w:rsidR="00015B2F" w:rsidP="00015B2F" w:rsidRDefault="00015B2F" w14:paraId="472D87CD" w14:textId="27A58D53">
      <w:pPr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cs="Calibri"/>
          <w:b/>
          <w:bCs/>
          <w:color w:val="13336D"/>
          <w:lang w:val="nl-NL"/>
        </w:rPr>
        <w:t>Geboortedatum:</w:t>
      </w:r>
      <w:r w:rsidRPr="00170A42">
        <w:rPr>
          <w:rFonts w:ascii="Calibri" w:hAnsi="Calibri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1462532357"/>
          <w:placeholder>
            <w:docPart w:val="A3B63E6C15274122B4ADC66D42D3C6DE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</w:p>
    <w:p w:rsidRPr="006A52B2" w:rsidR="00015B2F" w:rsidP="00015B2F" w:rsidRDefault="00015B2F" w14:paraId="38BF9538" w14:textId="77777777">
      <w:pPr>
        <w:spacing w:after="0"/>
        <w:rPr>
          <w:rFonts w:ascii="Calibri" w:hAnsi="Calibri" w:eastAsia="Cambria" w:cs="Calibri"/>
          <w:b/>
          <w:bCs/>
          <w:color w:val="13336D"/>
          <w:lang w:val="nl-NL"/>
        </w:rPr>
      </w:pPr>
      <w:r w:rsidRPr="006A52B2">
        <w:rPr>
          <w:rFonts w:ascii="Calibri" w:hAnsi="Calibri" w:eastAsia="Cambria" w:cs="Calibri"/>
          <w:b/>
          <w:bCs/>
          <w:color w:val="13336D"/>
          <w:lang w:val="nl-NL"/>
        </w:rPr>
        <w:t>Woont de cliënt in Ne</w:t>
      </w:r>
      <w:r>
        <w:rPr>
          <w:rFonts w:ascii="Calibri" w:hAnsi="Calibri" w:eastAsia="Cambria" w:cs="Calibri"/>
          <w:b/>
          <w:bCs/>
          <w:color w:val="13336D"/>
          <w:lang w:val="nl-NL"/>
        </w:rPr>
        <w:t>derland?</w:t>
      </w:r>
    </w:p>
    <w:p w:rsidRPr="00170A42" w:rsidR="00015B2F" w:rsidP="00015B2F" w:rsidRDefault="00015B2F" w14:paraId="28CC65B4" w14:textId="77777777">
      <w:pPr>
        <w:spacing w:after="0"/>
        <w:rPr>
          <w:rFonts w:ascii="Calibri" w:hAnsi="Calibri" w:cs="Calibri"/>
          <w:color w:val="13336D"/>
          <w:lang w:val="nl-NL"/>
        </w:rPr>
      </w:pP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1620561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Nee</w:t>
      </w:r>
      <w:r w:rsidRPr="00170A4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560984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Ja</w:t>
      </w:r>
    </w:p>
    <w:p w:rsidRPr="00170A42" w:rsidR="00015B2F" w:rsidP="00015B2F" w:rsidRDefault="00015B2F" w14:paraId="4466747F" w14:textId="77777777">
      <w:pPr>
        <w:spacing w:after="0"/>
        <w:rPr>
          <w:rFonts w:ascii="Calibri" w:hAnsi="Calibri" w:eastAsia="Cambria" w:cs="Calibri"/>
          <w:color w:val="13336D"/>
          <w:lang w:val="nl-NL"/>
        </w:rPr>
      </w:pPr>
      <w:r>
        <w:rPr>
          <w:rFonts w:ascii="Calibri" w:hAnsi="Calibri" w:eastAsia="Cambria" w:cs="Calibri"/>
          <w:color w:val="13336D"/>
          <w:lang w:val="nl-NL"/>
        </w:rPr>
        <w:t>Eventuele t</w:t>
      </w:r>
      <w:r w:rsidRPr="00170A42">
        <w:rPr>
          <w:rFonts w:ascii="Calibri" w:hAnsi="Calibri" w:eastAsia="Cambria" w:cs="Calibri"/>
          <w:color w:val="13336D"/>
          <w:lang w:val="nl-NL"/>
        </w:rPr>
        <w:t>oelichting</w:t>
      </w:r>
      <w:r>
        <w:rPr>
          <w:rFonts w:ascii="Calibri" w:hAnsi="Calibri" w:eastAsia="Cambria" w:cs="Calibri"/>
          <w:color w:val="13336D"/>
          <w:lang w:val="nl-NL"/>
        </w:rPr>
        <w:t xml:space="preserve">: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1518725207"/>
          <w:placeholder>
            <w:docPart w:val="DB220E0C628344AFB2407C93CF08FEDA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</w:p>
    <w:p w:rsidRPr="00170A42" w:rsidR="00015B2F" w:rsidP="00015B2F" w:rsidRDefault="00015B2F" w14:paraId="298FF844" w14:textId="77777777">
      <w:pPr>
        <w:spacing w:after="0"/>
        <w:rPr>
          <w:rFonts w:ascii="Calibri" w:hAnsi="Calibri" w:eastAsia="Cambria" w:cs="Calibri"/>
          <w:color w:val="13336D"/>
          <w:lang w:val="nl-NL"/>
        </w:rPr>
      </w:pPr>
    </w:p>
    <w:p w:rsidRPr="00170A42" w:rsidR="00015B2F" w:rsidP="00015B2F" w:rsidRDefault="00015B2F" w14:paraId="13341129" w14:textId="77777777">
      <w:pPr>
        <w:rPr>
          <w:rFonts w:ascii="Calibri" w:hAnsi="Calibri" w:cs="Calibri"/>
          <w:color w:val="13336D"/>
          <w:lang w:val="nl-NL"/>
        </w:rPr>
      </w:pPr>
      <w:r w:rsidRPr="006A52B2">
        <w:rPr>
          <w:rFonts w:ascii="Calibri" w:hAnsi="Calibri" w:cs="Calibri"/>
          <w:b/>
          <w:bCs/>
          <w:color w:val="13336D"/>
          <w:lang w:val="nl-NL"/>
        </w:rPr>
        <w:t>Telefoonnummer:</w:t>
      </w:r>
      <w:r w:rsidRPr="00170A42">
        <w:rPr>
          <w:rFonts w:ascii="Calibri" w:hAnsi="Calibri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1098293035"/>
          <w:placeholder>
            <w:docPart w:val="449E8B2CB22A470C8A3F57AECC1DBDEC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</w:p>
    <w:p w:rsidRPr="00170A42" w:rsidR="00015B2F" w:rsidP="00015B2F" w:rsidRDefault="00015B2F" w14:paraId="4F831E2C" w14:textId="77777777">
      <w:pPr>
        <w:rPr>
          <w:rFonts w:ascii="Calibri" w:hAnsi="Calibri" w:cs="Calibri"/>
          <w:color w:val="13336D"/>
          <w:lang w:val="nl-NL"/>
        </w:rPr>
      </w:pPr>
      <w:r w:rsidRPr="006A52B2">
        <w:rPr>
          <w:rFonts w:ascii="Calibri" w:hAnsi="Calibri" w:cs="Calibri"/>
          <w:b/>
          <w:bCs/>
          <w:color w:val="13336D"/>
          <w:lang w:val="nl-NL"/>
        </w:rPr>
        <w:t>E-mailadres:</w:t>
      </w:r>
      <w:r w:rsidRPr="00170A42">
        <w:rPr>
          <w:rFonts w:ascii="Calibri" w:hAnsi="Calibri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651723312"/>
          <w:placeholder>
            <w:docPart w:val="4686D513085B43ECAE3D3A805E672B69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</w:p>
    <w:p w:rsidRPr="00170A42" w:rsidR="00015B2F" w:rsidP="00015B2F" w:rsidRDefault="00015B2F" w14:paraId="74295460" w14:textId="77777777">
      <w:pPr>
        <w:spacing w:after="0"/>
        <w:rPr>
          <w:rFonts w:ascii="Calibri" w:hAnsi="Calibri" w:eastAsia="Cambria" w:cs="Calibri"/>
          <w:b/>
          <w:bCs/>
          <w:color w:val="13336D"/>
          <w:lang w:val="nl-NL"/>
        </w:rPr>
      </w:pPr>
    </w:p>
    <w:p w:rsidRPr="00170A42" w:rsidR="00015B2F" w:rsidP="00015B2F" w:rsidRDefault="00015B2F" w14:paraId="7096D145" w14:textId="77777777">
      <w:pPr>
        <w:spacing w:after="0"/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>Huidige woonsituatie: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2134164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Zelfstandig/ samenwonend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2031756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In een instelling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766044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In een revalidatiecentrum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1041565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Anders, namelijk: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-1967421955"/>
          <w:placeholder>
            <w:docPart w:val="F5CA3DA8803E44EFA43A4D5920AD96A4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</w:p>
    <w:p w:rsidRPr="00170A42" w:rsidR="00015B2F" w:rsidP="00015B2F" w:rsidRDefault="00015B2F" w14:paraId="64E74192" w14:textId="77777777">
      <w:pPr>
        <w:spacing w:after="0"/>
        <w:rPr>
          <w:rFonts w:ascii="Calibri" w:hAnsi="Calibri" w:eastAsia="Cambria" w:cs="Calibri"/>
          <w:b/>
          <w:bCs/>
          <w:color w:val="13336D"/>
          <w:lang w:val="nl-NL"/>
        </w:rPr>
      </w:pPr>
    </w:p>
    <w:p w:rsidRPr="00170A42" w:rsidR="00015B2F" w:rsidP="00015B2F" w:rsidRDefault="00015B2F" w14:paraId="16CB6179" w14:textId="77777777">
      <w:pPr>
        <w:spacing w:after="160"/>
        <w:rPr>
          <w:rFonts w:ascii="Calibri" w:hAnsi="Calibri" w:cs="Calibri"/>
          <w:color w:val="13336D"/>
          <w:lang w:val="nl-NL"/>
        </w:rPr>
      </w:pPr>
      <w:r w:rsidRPr="006A52B2">
        <w:rPr>
          <w:rFonts w:ascii="Calibri" w:hAnsi="Calibri" w:eastAsia="Aptos" w:cs="Calibri"/>
          <w:b/>
          <w:bCs/>
          <w:color w:val="13336D"/>
          <w:lang w:val="nl-NL"/>
        </w:rPr>
        <w:t>Is er een wettelijke vertegenwoordiger (zoals mentor of bewindvoerder)?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6A52B2">
        <w:rPr>
          <w:rFonts w:ascii="Calibri" w:hAnsi="Calibri" w:eastAsia="Aptos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Aptos" w:cs="Calibri"/>
            <w:color w:val="13336D"/>
            <w:lang w:val="nl-NL"/>
          </w:rPr>
          <w:alias w:val="Keuzevakje"/>
          <w:tag w:val="contactformulier_checkbox"/>
          <w:id w:val="1529218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ascii="Calibri" w:hAnsi="Calibri" w:eastAsia="Aptos" w:cs="Calibri"/>
          <w:color w:val="13336D"/>
          <w:lang w:val="nl-NL"/>
        </w:rPr>
        <w:t xml:space="preserve"> Nee</w:t>
      </w:r>
      <w:r w:rsidRPr="006A52B2">
        <w:rPr>
          <w:rFonts w:ascii="Calibri" w:hAnsi="Calibri" w:cs="Calibri"/>
          <w:color w:val="13336D"/>
          <w:lang w:val="nl-NL"/>
        </w:rPr>
        <w:br/>
      </w:r>
      <w:r w:rsidRPr="006A52B2">
        <w:rPr>
          <w:rFonts w:ascii="Calibri" w:hAnsi="Calibri" w:eastAsia="Aptos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Aptos" w:cs="Calibri"/>
            <w:color w:val="13336D"/>
            <w:lang w:val="nl-NL"/>
          </w:rPr>
          <w:alias w:val="Keuzevakje"/>
          <w:tag w:val="contactformulier_checkbox"/>
          <w:id w:val="1598520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ascii="Calibri" w:hAnsi="Calibri" w:eastAsia="Aptos" w:cs="Calibri"/>
          <w:color w:val="13336D"/>
          <w:lang w:val="nl-NL"/>
        </w:rPr>
        <w:t xml:space="preserve"> Ja, namelijk</w:t>
      </w:r>
      <w:r w:rsidRPr="00170A42">
        <w:rPr>
          <w:rFonts w:ascii="Calibri" w:hAnsi="Calibri" w:eastAsia="Aptos" w:cs="Calibri"/>
          <w:color w:val="13336D"/>
          <w:sz w:val="24"/>
          <w:szCs w:val="24"/>
          <w:lang w:val="nl-NL"/>
        </w:rPr>
        <w:t xml:space="preserve">: </w:t>
      </w:r>
      <w:sdt>
        <w:sdtPr>
          <w:rPr>
            <w:rFonts w:ascii="Calibri" w:hAnsi="Calibri" w:eastAsia="Aptos" w:cs="Calibri"/>
            <w:color w:val="000000"/>
            <w:szCs w:val="24"/>
            <w:lang w:val="nl-NL"/>
          </w:rPr>
          <w:alias w:val="Vrije toelichting"/>
          <w:tag w:val="open_antwoord_rich_text"/>
          <w:id w:val="1620875770"/>
          <w:placeholder>
            <w:docPart w:val="5126A073ED36404EB3E2B904048E631F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  <w:r w:rsidRPr="00170A42">
        <w:rPr>
          <w:rFonts w:ascii="Calibri" w:hAnsi="Calibri" w:eastAsia="Aptos" w:cs="Calibri"/>
          <w:color w:val="13336D"/>
          <w:sz w:val="24"/>
          <w:szCs w:val="24"/>
          <w:lang w:val="nl-NL"/>
        </w:rPr>
        <w:t xml:space="preserve"> </w:t>
      </w:r>
    </w:p>
    <w:p w:rsidRPr="00170A42" w:rsidR="00015B2F" w:rsidP="00015B2F" w:rsidRDefault="00015B2F" w14:paraId="136713DC" w14:textId="77777777">
      <w:pPr>
        <w:spacing w:after="0"/>
        <w:rPr>
          <w:rFonts w:ascii="Calibri" w:hAnsi="Calibri" w:eastAsia="Cambria" w:cs="Calibri"/>
          <w:b/>
          <w:bCs/>
          <w:color w:val="13336D"/>
          <w:lang w:val="nl-NL"/>
        </w:rPr>
      </w:pPr>
    </w:p>
    <w:p w:rsidRPr="00170A42" w:rsidR="00015B2F" w:rsidP="00015B2F" w:rsidRDefault="00015B2F" w14:paraId="74719B89" w14:textId="1598E578">
      <w:pPr>
        <w:spacing w:after="0"/>
        <w:rPr>
          <w:rFonts w:ascii="Calibri" w:hAnsi="Calibri" w:cs="Calibri"/>
          <w:color w:val="13336D"/>
          <w:lang w:val="nl-NL"/>
        </w:rPr>
      </w:pPr>
      <w:r w:rsidRPr="00170A42" w:rsidR="00015B2F">
        <w:rPr>
          <w:rFonts w:ascii="Calibri" w:hAnsi="Calibri" w:eastAsia="Cambria" w:cs="Calibri"/>
          <w:b w:val="1"/>
          <w:bCs w:val="1"/>
          <w:color w:val="13336D"/>
          <w:lang w:val="nl-NL"/>
        </w:rPr>
        <w:t xml:space="preserve">Krijgt de cliënt al zorg van </w:t>
      </w:r>
      <w:r w:rsidRPr="00170A42" w:rsidR="00015B2F">
        <w:rPr>
          <w:rFonts w:ascii="Calibri" w:hAnsi="Calibri" w:eastAsia="Cambria" w:cs="Calibri"/>
          <w:b w:val="1"/>
          <w:bCs w:val="1"/>
          <w:color w:val="13336D"/>
          <w:lang w:val="nl-NL"/>
        </w:rPr>
        <w:t>InteraktContour</w:t>
      </w:r>
      <w:r w:rsidRPr="00170A42" w:rsidR="00015B2F">
        <w:rPr>
          <w:rFonts w:ascii="Calibri" w:hAnsi="Calibri" w:eastAsia="Cambria" w:cs="Calibri"/>
          <w:b w:val="1"/>
          <w:bCs w:val="1"/>
          <w:color w:val="13336D"/>
          <w:lang w:val="nl-NL"/>
        </w:rPr>
        <w:t>?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 w:rsidR="00015B2F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883492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 w:rsidR="00015B2F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  <w:sdtEndPr>
          <w:rPr>
            <w:rFonts w:ascii="Calibri" w:hAnsi="Calibri" w:eastAsia="Cambria" w:cs="Calibri"/>
            <w:color w:val="13336D" w:themeColor="accent1" w:themeTint="FF" w:themeShade="FF"/>
            <w:lang w:val="nl-NL"/>
          </w:rPr>
        </w:sdtEndPr>
      </w:sdt>
      <w:r w:rsidRPr="00170A42" w:rsidR="00015B2F">
        <w:rPr>
          <w:rFonts w:ascii="Calibri" w:hAnsi="Calibri" w:eastAsia="Cambria" w:cs="Calibri"/>
          <w:color w:val="13336D"/>
          <w:lang w:val="nl-NL"/>
        </w:rPr>
        <w:t xml:space="preserve"> Nee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 w:rsidR="00015B2F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1365018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 w:rsidR="00015B2F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  <w:sdtEndPr>
          <w:rPr>
            <w:rFonts w:ascii="Calibri" w:hAnsi="Calibri" w:eastAsia="Cambria" w:cs="Calibri"/>
            <w:color w:val="13336D" w:themeColor="accent1" w:themeTint="FF" w:themeShade="FF"/>
            <w:lang w:val="nl-NL"/>
          </w:rPr>
        </w:sdtEndPr>
      </w:sdt>
      <w:r w:rsidRPr="00170A42" w:rsidR="00015B2F">
        <w:rPr>
          <w:rFonts w:ascii="Calibri" w:hAnsi="Calibri" w:eastAsia="Cambria" w:cs="Calibri"/>
          <w:color w:val="13336D"/>
          <w:lang w:val="nl-NL"/>
        </w:rPr>
        <w:t xml:space="preserve"> Ja (naam locatie/begeleider):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-1744633138"/>
          <w:placeholder>
            <w:docPart w:val="8920EC4932D8409AB09C1E242A7FCA36"/>
          </w:placeholder>
          <w:showingPlcHdr/>
        </w:sdtPr>
        <w:sdtContent>
          <w:r w:rsidRPr="00015B2F" w:rsidR="00015B2F">
            <w:rPr>
              <w:bdr w:val="single" w:color="auto" w:sz="4" w:space="0"/>
              <w:lang w:val="nl-NL"/>
            </w:rPr>
            <w:t>Klik of tik om tekst in te voeren</w:t>
          </w:r>
        </w:sdtContent>
        <w:sdtEndPr>
          <w:rPr>
            <w:rFonts w:ascii="Calibri" w:hAnsi="Calibri" w:eastAsia="Cambria" w:cs="Calibri"/>
            <w:color w:val="000000" w:themeColor="text2" w:themeTint="FF" w:themeShade="FF"/>
            <w:lang w:val="nl-NL"/>
          </w:rPr>
        </w:sdtEndPr>
      </w:sdt>
    </w:p>
    <w:p w:rsidRPr="00170A42" w:rsidR="00015B2F" w:rsidP="00015B2F" w:rsidRDefault="00015B2F" w14:paraId="4568D4F3" w14:textId="77777777">
      <w:pPr>
        <w:spacing w:after="0"/>
        <w:rPr>
          <w:rFonts w:ascii="Calibri" w:hAnsi="Calibri" w:cs="Calibri"/>
          <w:color w:val="13336D"/>
          <w:lang w:val="nl-NL"/>
        </w:rPr>
      </w:pPr>
    </w:p>
    <w:p w:rsidRPr="006A52B2" w:rsidR="00015B2F" w:rsidP="00015B2F" w:rsidRDefault="00015B2F" w14:paraId="61BE439E" w14:textId="77777777">
      <w:pPr>
        <w:pStyle w:val="Kop2"/>
        <w:rPr>
          <w:rFonts w:ascii="Calibri" w:hAnsi="Calibri" w:cs="Calibri"/>
          <w:color w:val="E78605"/>
          <w:sz w:val="26"/>
          <w:szCs w:val="26"/>
          <w:lang w:val="nl-NL"/>
        </w:rPr>
      </w:pPr>
      <w:r w:rsidRPr="006A52B2">
        <w:rPr>
          <w:rFonts w:ascii="Calibri" w:hAnsi="Calibri" w:eastAsia="Cambria" w:cs="Calibri"/>
          <w:color w:val="E78605"/>
          <w:sz w:val="26"/>
          <w:szCs w:val="26"/>
          <w:lang w:val="nl-NL"/>
        </w:rPr>
        <w:t>2. Gegevens aanmelder</w:t>
      </w:r>
    </w:p>
    <w:p w:rsidRPr="00170A42" w:rsidR="00015B2F" w:rsidP="00015B2F" w:rsidRDefault="00015B2F" w14:paraId="5B350054" w14:textId="77777777">
      <w:pPr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cs="Calibri"/>
          <w:b/>
          <w:bCs/>
          <w:color w:val="13336D"/>
          <w:lang w:val="nl-NL"/>
        </w:rPr>
        <w:t>Naam</w:t>
      </w:r>
      <w:r w:rsidRPr="00170A42">
        <w:rPr>
          <w:rFonts w:ascii="Calibri" w:hAnsi="Calibri" w:cs="Calibri"/>
          <w:color w:val="13336D"/>
          <w:lang w:val="nl-NL"/>
        </w:rPr>
        <w:t xml:space="preserve">: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-1966795081"/>
          <w:placeholder>
            <w:docPart w:val="8FF771545671456495006672F98DF7AE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</w:p>
    <w:p w:rsidRPr="006A52B2" w:rsidR="00015B2F" w:rsidP="00015B2F" w:rsidRDefault="00015B2F" w14:paraId="1B5A80FE" w14:textId="77777777">
      <w:pPr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cs="Calibri"/>
          <w:b/>
          <w:bCs/>
          <w:color w:val="13336D"/>
          <w:lang w:val="nl-NL"/>
        </w:rPr>
        <w:t>Organisatie (</w:t>
      </w:r>
      <w:r>
        <w:rPr>
          <w:rFonts w:ascii="Calibri" w:hAnsi="Calibri" w:cs="Calibri"/>
          <w:b/>
          <w:bCs/>
          <w:color w:val="13336D"/>
          <w:lang w:val="nl-NL"/>
        </w:rPr>
        <w:t xml:space="preserve">indien van </w:t>
      </w:r>
      <w:r w:rsidRPr="00170A42">
        <w:rPr>
          <w:rFonts w:ascii="Calibri" w:hAnsi="Calibri" w:cs="Calibri"/>
          <w:b/>
          <w:bCs/>
          <w:color w:val="13336D"/>
          <w:lang w:val="nl-NL"/>
        </w:rPr>
        <w:t>toepassing):</w:t>
      </w:r>
      <w:r w:rsidRPr="00170A42">
        <w:rPr>
          <w:rFonts w:ascii="Calibri" w:hAnsi="Calibri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715238428"/>
          <w:placeholder>
            <w:docPart w:val="C9D84CCA911045799128A2F4883783DF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</w:p>
    <w:p w:rsidRPr="00170A42" w:rsidR="00015B2F" w:rsidP="00015B2F" w:rsidRDefault="00015B2F" w14:paraId="7A134804" w14:textId="77777777">
      <w:pPr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cs="Calibri"/>
          <w:b/>
          <w:bCs/>
          <w:color w:val="13336D"/>
          <w:lang w:val="nl-NL"/>
        </w:rPr>
        <w:t>Telefoonnummer:</w:t>
      </w:r>
      <w:r w:rsidRPr="00170A42">
        <w:rPr>
          <w:rFonts w:ascii="Calibri" w:hAnsi="Calibri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1863404120"/>
          <w:placeholder>
            <w:docPart w:val="E7774755840042AFB9F4D209B9DF3CC3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</w:p>
    <w:p w:rsidRPr="00170A42" w:rsidR="00015B2F" w:rsidP="00015B2F" w:rsidRDefault="00015B2F" w14:paraId="50BEC70D" w14:textId="77777777">
      <w:pPr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cs="Calibri"/>
          <w:b/>
          <w:bCs/>
          <w:color w:val="13336D"/>
          <w:lang w:val="nl-NL"/>
        </w:rPr>
        <w:t>E-mailadres:</w:t>
      </w:r>
      <w:r w:rsidRPr="00170A42">
        <w:rPr>
          <w:rFonts w:ascii="Calibri" w:hAnsi="Calibri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1014495645"/>
          <w:placeholder>
            <w:docPart w:val="0B048EFCF5C545B69BA0D12A7224FE31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</w:p>
    <w:p w:rsidRPr="00170A42" w:rsidR="00015B2F" w:rsidP="00015B2F" w:rsidRDefault="00015B2F" w14:paraId="41E71277" w14:textId="77777777">
      <w:pPr>
        <w:spacing w:after="0"/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>Relatie tot de cliënt: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eastAsia="Cambria" w:asciiTheme="majorHAnsi" w:hAnsiTheme="majorHAnsi" w:cstheme="majorHAnsi"/>
            <w:color w:val="13336D"/>
            <w:lang w:val="nl-NL"/>
          </w:rPr>
          <w:alias w:val="Keuzevakje"/>
          <w:tag w:val="contactformulier_checkbox"/>
          <w:id w:val="-1380470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eastAsia="Cambria" w:asciiTheme="majorHAnsi" w:hAnsiTheme="majorHAnsi" w:cstheme="majorHAnsi"/>
          <w:color w:val="13336D"/>
          <w:lang w:val="nl-NL"/>
        </w:rPr>
        <w:t xml:space="preserve"> Naaste/netwerk </w:t>
      </w:r>
      <w:r w:rsidRPr="006A52B2">
        <w:rPr>
          <w:rFonts w:asciiTheme="majorHAnsi" w:hAnsiTheme="majorHAnsi" w:cstheme="majorHAnsi"/>
          <w:color w:val="13336D"/>
          <w:lang w:val="nl-NL"/>
        </w:rPr>
        <w:br/>
      </w:r>
      <w:r w:rsidRPr="006A52B2">
        <w:rPr>
          <w:rFonts w:eastAsia="Cambria" w:asciiTheme="majorHAnsi" w:hAnsiTheme="majorHAnsi" w:cstheme="majorHAnsi"/>
          <w:color w:val="13336D"/>
          <w:lang w:val="nl-NL"/>
        </w:rPr>
        <w:t xml:space="preserve"> </w:t>
      </w:r>
      <w:sdt>
        <w:sdtPr>
          <w:rPr>
            <w:rFonts w:eastAsia="Cambria" w:asciiTheme="majorHAnsi" w:hAnsiTheme="majorHAnsi" w:cstheme="majorHAnsi"/>
            <w:color w:val="13336D"/>
            <w:lang w:val="nl-NL"/>
          </w:rPr>
          <w:alias w:val="Keuzevakje"/>
          <w:tag w:val="contactformulier_checkbox"/>
          <w:id w:val="-544374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eastAsia="Cambria" w:asciiTheme="majorHAnsi" w:hAnsiTheme="majorHAnsi" w:cstheme="majorHAnsi"/>
          <w:color w:val="13336D"/>
          <w:lang w:val="nl-NL"/>
        </w:rPr>
        <w:t xml:space="preserve"> Verwijzer</w:t>
      </w:r>
      <w:r w:rsidRPr="006A52B2">
        <w:rPr>
          <w:rFonts w:asciiTheme="majorHAnsi" w:hAnsiTheme="majorHAnsi" w:cstheme="majorHAnsi"/>
          <w:color w:val="13336D"/>
          <w:lang w:val="nl-NL"/>
        </w:rPr>
        <w:br/>
      </w:r>
      <w:r w:rsidRPr="006A52B2">
        <w:rPr>
          <w:rFonts w:eastAsia="Cambria" w:asciiTheme="majorHAnsi" w:hAnsiTheme="majorHAnsi" w:cstheme="majorHAnsi"/>
          <w:color w:val="13336D"/>
          <w:lang w:val="nl-NL"/>
        </w:rPr>
        <w:t xml:space="preserve"> </w:t>
      </w:r>
      <w:sdt>
        <w:sdtPr>
          <w:rPr>
            <w:rFonts w:eastAsia="Cambria" w:asciiTheme="majorHAnsi" w:hAnsiTheme="majorHAnsi" w:cstheme="majorHAnsi"/>
            <w:color w:val="13336D"/>
            <w:lang w:val="nl-NL"/>
          </w:rPr>
          <w:alias w:val="Keuzevakje"/>
          <w:tag w:val="contactformulier_checkbox"/>
          <w:id w:val="1082728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eastAsia="Cambria" w:asciiTheme="majorHAnsi" w:hAnsiTheme="majorHAnsi" w:cstheme="majorHAnsi"/>
          <w:color w:val="13336D"/>
          <w:lang w:val="nl-NL"/>
        </w:rPr>
        <w:t xml:space="preserve"> Anders, namelijk</w:t>
      </w:r>
      <w:r w:rsidRPr="00170A42">
        <w:rPr>
          <w:rFonts w:ascii="Calibri" w:hAnsi="Calibri" w:eastAsia="Cambria" w:cs="Calibri"/>
          <w:color w:val="13336D"/>
          <w:lang w:val="nl-NL"/>
        </w:rPr>
        <w:t xml:space="preserve">: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-1884155611"/>
          <w:placeholder>
            <w:docPart w:val="B704EE8CFDD3442E9492B8C2C5B544DA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</w:p>
    <w:p w:rsidRPr="00170A42" w:rsidR="00015B2F" w:rsidP="00015B2F" w:rsidRDefault="00015B2F" w14:paraId="58BC49C7" w14:textId="77777777">
      <w:pPr>
        <w:spacing w:after="0"/>
        <w:rPr>
          <w:rFonts w:ascii="Calibri" w:hAnsi="Calibri" w:eastAsia="Cambria" w:cs="Calibri"/>
          <w:color w:val="13336D"/>
          <w:lang w:val="nl-NL"/>
        </w:rPr>
      </w:pPr>
    </w:p>
    <w:p w:rsidRPr="00170A42" w:rsidR="00015B2F" w:rsidP="00015B2F" w:rsidRDefault="00015B2F" w14:paraId="4A673C5F" w14:textId="77777777">
      <w:pPr>
        <w:spacing w:after="0"/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>Is er een Wlz-indicatie?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94062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Nee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904985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Ja, namelijk </w:t>
      </w:r>
      <w:r>
        <w:rPr>
          <w:rFonts w:ascii="Calibri" w:hAnsi="Calibri" w:eastAsia="Cambria" w:cs="Calibri"/>
          <w:color w:val="13336D"/>
          <w:lang w:val="nl-NL"/>
        </w:rPr>
        <w:t xml:space="preserve">het volgende </w:t>
      </w:r>
      <w:r w:rsidRPr="00170A42">
        <w:rPr>
          <w:rFonts w:ascii="Calibri" w:hAnsi="Calibri" w:eastAsia="Cambria" w:cs="Calibri"/>
          <w:color w:val="13336D"/>
          <w:lang w:val="nl-NL"/>
        </w:rPr>
        <w:t xml:space="preserve">indicatieprofiel: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-108436294"/>
          <w:placeholder>
            <w:docPart w:val="CDC61A6D365547A788DC4AC675D41D03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</w:p>
    <w:p w:rsidRPr="00170A42" w:rsidR="00015B2F" w:rsidP="00015B2F" w:rsidRDefault="00015B2F" w14:paraId="7583E39F" w14:textId="77777777">
      <w:pPr>
        <w:spacing w:after="0"/>
        <w:rPr>
          <w:rFonts w:ascii="Calibri" w:hAnsi="Calibri" w:eastAsia="Cambria" w:cs="Calibri"/>
          <w:b/>
          <w:bCs/>
          <w:color w:val="13336D"/>
          <w:lang w:val="nl-NL"/>
        </w:rPr>
      </w:pPr>
    </w:p>
    <w:p w:rsidRPr="00170A42" w:rsidR="00015B2F" w:rsidP="00015B2F" w:rsidRDefault="00015B2F" w14:paraId="5FC0462B" w14:textId="3B5385EF">
      <w:pPr>
        <w:spacing w:after="0"/>
        <w:rPr>
          <w:rFonts w:ascii="Calibri" w:hAnsi="Calibri" w:eastAsia="Cambria" w:cs="Calibri"/>
          <w:color w:val="13336D"/>
          <w:lang w:val="nl-NL"/>
        </w:rPr>
      </w:pPr>
      <w:r w:rsidRPr="00170A42" w:rsidR="00015B2F">
        <w:rPr>
          <w:rFonts w:ascii="Calibri" w:hAnsi="Calibri" w:eastAsia="Cambria" w:cs="Calibri"/>
          <w:b w:val="1"/>
          <w:bCs w:val="1"/>
          <w:color w:val="13336D"/>
          <w:lang w:val="nl-NL"/>
        </w:rPr>
        <w:t>Waar is de cliënt naar op zoek?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 w:rsidR="00015B2F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484132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 w:rsidR="00015B2F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  <w:sdtEndPr>
          <w:rPr>
            <w:rFonts w:ascii="Calibri" w:hAnsi="Calibri" w:eastAsia="Cambria" w:cs="Calibri"/>
            <w:color w:val="13336D" w:themeColor="accent1" w:themeTint="FF" w:themeShade="FF"/>
            <w:lang w:val="nl-NL"/>
          </w:rPr>
        </w:sdtEndPr>
      </w:sdt>
      <w:r w:rsidRPr="00170A42" w:rsidR="00015B2F">
        <w:rPr>
          <w:rFonts w:ascii="Calibri" w:hAnsi="Calibri" w:eastAsia="Cambria" w:cs="Calibri"/>
          <w:color w:val="13336D"/>
          <w:lang w:val="nl-NL"/>
        </w:rPr>
        <w:t xml:space="preserve"> Logeermogelijk</w:t>
      </w:r>
      <w:r w:rsidRPr="00170A42" w:rsidR="77644A7A">
        <w:rPr>
          <w:rFonts w:ascii="Calibri" w:hAnsi="Calibri" w:eastAsia="Cambria" w:cs="Calibri"/>
          <w:color w:val="13336D"/>
          <w:lang w:val="nl-NL"/>
        </w:rPr>
        <w:t xml:space="preserve">h</w:t>
      </w:r>
      <w:r w:rsidRPr="00170A42" w:rsidR="00015B2F">
        <w:rPr>
          <w:rFonts w:ascii="Calibri" w:hAnsi="Calibri" w:eastAsia="Cambria" w:cs="Calibri"/>
          <w:color w:val="13336D"/>
          <w:lang w:val="nl-NL"/>
        </w:rPr>
        <w:t xml:space="preserve">eden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 w:rsidR="00015B2F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1867285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 w:rsidR="00015B2F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  <w:sdtEndPr>
          <w:rPr>
            <w:rFonts w:ascii="Calibri" w:hAnsi="Calibri" w:eastAsia="Cambria" w:cs="Calibri"/>
            <w:color w:val="13336D" w:themeColor="accent1" w:themeTint="FF" w:themeShade="FF"/>
            <w:lang w:val="nl-NL"/>
          </w:rPr>
        </w:sdtEndPr>
      </w:sdt>
      <w:r w:rsidRPr="00170A42" w:rsidR="00015B2F">
        <w:rPr>
          <w:rFonts w:ascii="Calibri" w:hAnsi="Calibri" w:eastAsia="Cambria" w:cs="Calibri"/>
          <w:color w:val="13336D"/>
          <w:lang w:val="nl-NL"/>
        </w:rPr>
        <w:t xml:space="preserve"> Wonen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 w:rsidR="00015B2F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2033335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 w:rsidR="00015B2F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  <w:sdtEndPr>
          <w:rPr>
            <w:rFonts w:ascii="Calibri" w:hAnsi="Calibri" w:eastAsia="Cambria" w:cs="Calibri"/>
            <w:color w:val="13336D" w:themeColor="accent1" w:themeTint="FF" w:themeShade="FF"/>
            <w:lang w:val="nl-NL"/>
          </w:rPr>
        </w:sdtEndPr>
      </w:sdt>
      <w:r w:rsidRPr="00170A42" w:rsidR="00015B2F">
        <w:rPr>
          <w:rFonts w:ascii="Calibri" w:hAnsi="Calibri" w:eastAsia="Cambria" w:cs="Calibri"/>
          <w:color w:val="13336D"/>
          <w:lang w:val="nl-NL"/>
        </w:rPr>
        <w:t xml:space="preserve"> Anders, namelijk:</w:t>
      </w:r>
      <w:r w:rsidR="00015B2F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-1480992866"/>
          <w:placeholder>
            <w:docPart w:val="AAFFAE7B930A4A6382B96AF02D437ED9"/>
          </w:placeholder>
          <w:showingPlcHdr/>
        </w:sdtPr>
        <w:sdtContent>
          <w:r w:rsidRPr="00015B2F" w:rsidR="00015B2F">
            <w:rPr>
              <w:bdr w:val="single" w:color="auto" w:sz="4" w:space="0"/>
              <w:lang w:val="nl-NL"/>
            </w:rPr>
            <w:t>Klik of tik om tekst in te voeren</w:t>
          </w:r>
        </w:sdtContent>
        <w:sdtEndPr>
          <w:rPr>
            <w:rFonts w:ascii="Calibri" w:hAnsi="Calibri" w:eastAsia="Cambria" w:cs="Calibri"/>
            <w:color w:val="000000" w:themeColor="text2" w:themeTint="FF" w:themeShade="FF"/>
            <w:lang w:val="nl-NL"/>
          </w:rPr>
        </w:sdtEndPr>
      </w:sdt>
      <w:r w:rsidRPr="00170A42" w:rsidR="00015B2F">
        <w:rPr>
          <w:rFonts w:ascii="Calibri" w:hAnsi="Calibri" w:eastAsia="Cambria" w:cs="Calibri"/>
          <w:color w:val="13336D"/>
          <w:lang w:val="nl-NL"/>
        </w:rPr>
        <w:t xml:space="preserve"> </w:t>
      </w:r>
    </w:p>
    <w:p w:rsidRPr="00170A42" w:rsidR="00015B2F" w:rsidP="00015B2F" w:rsidRDefault="00015B2F" w14:paraId="6E50BFC0" w14:textId="77777777">
      <w:pPr>
        <w:spacing w:after="0"/>
        <w:rPr>
          <w:rFonts w:ascii="Calibri" w:hAnsi="Calibri" w:eastAsia="Cambria" w:cs="Calibri"/>
          <w:b/>
          <w:bCs/>
          <w:color w:val="13336D"/>
          <w:lang w:val="nl-NL"/>
        </w:rPr>
      </w:pPr>
    </w:p>
    <w:p w:rsidRPr="00170A42" w:rsidR="00015B2F" w:rsidP="00015B2F" w:rsidRDefault="00015B2F" w14:paraId="2AD92AAD" w14:textId="77777777">
      <w:pPr>
        <w:spacing w:after="0"/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cs="Calibri"/>
          <w:b/>
          <w:bCs/>
          <w:color w:val="13336D"/>
          <w:lang w:val="nl-NL"/>
        </w:rPr>
        <w:t>Waarom is deze aanvraag nu nodig?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Licht kort toe: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1851826231"/>
          <w:placeholder>
            <w:docPart w:val="1D529E5B227A4873A7EA75515251529F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</w:p>
    <w:p w:rsidRPr="00170A42" w:rsidR="00015B2F" w:rsidP="00015B2F" w:rsidRDefault="00015B2F" w14:paraId="2DEDB0D0" w14:textId="77777777">
      <w:pPr>
        <w:pStyle w:val="Kop2"/>
        <w:rPr>
          <w:rFonts w:ascii="Calibri" w:hAnsi="Calibri" w:eastAsia="Cambria" w:cs="Calibri"/>
          <w:color w:val="E78605"/>
          <w:sz w:val="30"/>
          <w:szCs w:val="30"/>
          <w:lang w:val="nl-NL"/>
        </w:rPr>
      </w:pPr>
    </w:p>
    <w:p w:rsidRPr="006A52B2" w:rsidR="00015B2F" w:rsidP="00015B2F" w:rsidRDefault="00015B2F" w14:paraId="12A4E3CC" w14:textId="77777777">
      <w:pPr>
        <w:pStyle w:val="Kop2"/>
        <w:rPr>
          <w:rFonts w:ascii="Calibri" w:hAnsi="Calibri" w:eastAsia="Cambria" w:cs="Calibri"/>
          <w:color w:val="E78605"/>
          <w:lang w:val="nl-NL"/>
        </w:rPr>
      </w:pPr>
      <w:r w:rsidRPr="006A52B2">
        <w:rPr>
          <w:rFonts w:ascii="Calibri" w:hAnsi="Calibri" w:eastAsia="Cambria" w:cs="Calibri"/>
          <w:color w:val="E78605"/>
          <w:sz w:val="26"/>
          <w:szCs w:val="26"/>
          <w:lang w:val="nl-NL"/>
        </w:rPr>
        <w:t>3. Gezondheid</w:t>
      </w:r>
    </w:p>
    <w:p w:rsidRPr="00170A42" w:rsidR="00015B2F" w:rsidP="00015B2F" w:rsidRDefault="00015B2F" w14:paraId="5AC3C07B" w14:textId="77777777">
      <w:pPr>
        <w:spacing w:after="0"/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>Is er sprake van hersenletsel, lichamelijke beperking en/of een neurologische aandoening?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509062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Nee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1311787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Ja</w:t>
      </w:r>
    </w:p>
    <w:p w:rsidRPr="00170A42" w:rsidR="00015B2F" w:rsidP="00015B2F" w:rsidRDefault="00015B2F" w14:paraId="22BC1171" w14:textId="77777777">
      <w:pPr>
        <w:spacing w:after="0"/>
        <w:rPr>
          <w:rFonts w:ascii="Calibri" w:hAnsi="Calibri" w:eastAsia="Cambria" w:cs="Calibri"/>
          <w:b/>
          <w:bCs/>
          <w:color w:val="13336D"/>
          <w:lang w:val="nl-NL"/>
        </w:rPr>
      </w:pPr>
    </w:p>
    <w:p w:rsidRPr="00170A42" w:rsidR="00015B2F" w:rsidP="00015B2F" w:rsidRDefault="00015B2F" w14:paraId="23F5DEF7" w14:textId="77777777">
      <w:pPr>
        <w:spacing w:after="0"/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 xml:space="preserve">Is er sprake van </w:t>
      </w:r>
      <w:r>
        <w:rPr>
          <w:rFonts w:ascii="Calibri" w:hAnsi="Calibri" w:eastAsia="Cambria" w:cs="Calibri"/>
          <w:b/>
          <w:bCs/>
          <w:color w:val="13336D"/>
          <w:lang w:val="nl-NL"/>
        </w:rPr>
        <w:t xml:space="preserve">1 of meerdere </w:t>
      </w: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>psychiatrische diagnoses?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672071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Nee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1041049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Ja, namelijk: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-1156845870"/>
          <w:placeholder>
            <w:docPart w:val="0B9325BD93324D7DA7963F2CE0F880A3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</w:p>
    <w:p w:rsidRPr="00170A42" w:rsidR="00015B2F" w:rsidP="00015B2F" w:rsidRDefault="00015B2F" w14:paraId="2A776513" w14:textId="77777777">
      <w:pPr>
        <w:spacing w:after="0"/>
        <w:rPr>
          <w:rFonts w:ascii="Calibri" w:hAnsi="Calibri" w:eastAsia="Cambria" w:cs="Calibri"/>
          <w:color w:val="13336D"/>
          <w:lang w:val="nl-NL"/>
        </w:rPr>
      </w:pPr>
    </w:p>
    <w:p w:rsidRPr="00170A42" w:rsidR="00015B2F" w:rsidP="00015B2F" w:rsidRDefault="00015B2F" w14:paraId="416D5E59" w14:textId="77777777">
      <w:pPr>
        <w:spacing w:after="0"/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>Is er sprake van een dementieel beeld?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1992784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Nee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1064294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Ja</w:t>
      </w:r>
    </w:p>
    <w:p w:rsidRPr="00170A42" w:rsidR="00015B2F" w:rsidP="00015B2F" w:rsidRDefault="00015B2F" w14:paraId="1BC94B02" w14:textId="77777777">
      <w:pPr>
        <w:spacing w:after="0"/>
        <w:rPr>
          <w:rFonts w:ascii="Calibri" w:hAnsi="Calibri" w:eastAsia="Cambria" w:cs="Calibri"/>
          <w:b/>
          <w:bCs/>
          <w:color w:val="13336D"/>
          <w:lang w:val="nl-NL"/>
        </w:rPr>
      </w:pPr>
    </w:p>
    <w:p w:rsidRPr="00170A42" w:rsidR="00015B2F" w:rsidP="00015B2F" w:rsidRDefault="00015B2F" w14:paraId="144F5AEE" w14:textId="77777777">
      <w:pPr>
        <w:spacing w:after="0"/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 xml:space="preserve">Is er sprake van verslavingsproblematiek met ontregeling? 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1637407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Nee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1645038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Ja</w:t>
      </w:r>
    </w:p>
    <w:p w:rsidRPr="00170A42" w:rsidR="00015B2F" w:rsidP="00015B2F" w:rsidRDefault="00015B2F" w14:paraId="43600FB6" w14:textId="77777777">
      <w:pPr>
        <w:spacing w:after="0"/>
        <w:rPr>
          <w:rFonts w:ascii="Calibri" w:hAnsi="Calibri" w:eastAsia="Cambria" w:cs="Calibri"/>
          <w:b/>
          <w:bCs/>
          <w:color w:val="13336D"/>
          <w:lang w:val="nl-NL"/>
        </w:rPr>
      </w:pPr>
    </w:p>
    <w:p w:rsidR="00015B2F" w:rsidP="00015B2F" w:rsidRDefault="00015B2F" w14:paraId="714202A3" w14:textId="3FFBE459">
      <w:pPr>
        <w:spacing w:after="0"/>
        <w:rPr>
          <w:rFonts w:ascii="Calibri" w:hAnsi="Calibri" w:eastAsia="Cambria" w:cs="Calibri"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 xml:space="preserve">Is er sprake van een crisisvraag? 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1843156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Nee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59487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Ja</w:t>
      </w:r>
    </w:p>
    <w:p w:rsidRPr="00015B2F" w:rsidR="00015B2F" w:rsidP="00015B2F" w:rsidRDefault="00015B2F" w14:paraId="27E1F15F" w14:textId="77777777">
      <w:pPr>
        <w:spacing w:after="0"/>
        <w:rPr>
          <w:rFonts w:ascii="Calibri" w:hAnsi="Calibri" w:eastAsia="Cambria" w:cs="Calibri"/>
          <w:color w:val="13336D"/>
          <w:lang w:val="nl-NL"/>
        </w:rPr>
      </w:pPr>
    </w:p>
    <w:p w:rsidRPr="00170A42" w:rsidR="00015B2F" w:rsidP="00015B2F" w:rsidRDefault="00015B2F" w14:paraId="0C6C1AAF" w14:textId="77777777">
      <w:pPr>
        <w:spacing w:after="0"/>
        <w:rPr>
          <w:rFonts w:ascii="Calibri" w:hAnsi="Calibri" w:cs="Calibri"/>
          <w:color w:val="13336D"/>
          <w:lang w:val="nl-NL"/>
        </w:rPr>
      </w:pPr>
    </w:p>
    <w:p w:rsidRPr="006A52B2" w:rsidR="00015B2F" w:rsidP="00015B2F" w:rsidRDefault="00015B2F" w14:paraId="2A485B9B" w14:textId="3E4ABE9B">
      <w:pPr>
        <w:pStyle w:val="Kop2"/>
        <w:rPr>
          <w:rFonts w:ascii="Calibri" w:hAnsi="Calibri" w:cs="Calibri"/>
          <w:color w:val="E78605"/>
          <w:sz w:val="26"/>
          <w:szCs w:val="26"/>
          <w:lang w:val="nl-NL"/>
        </w:rPr>
      </w:pPr>
      <w:r>
        <w:rPr>
          <w:rFonts w:ascii="Calibri" w:hAnsi="Calibri" w:eastAsia="Cambria" w:cs="Calibri"/>
          <w:color w:val="E78605"/>
          <w:sz w:val="26"/>
          <w:szCs w:val="26"/>
          <w:lang w:val="nl-NL"/>
        </w:rPr>
        <w:t>4</w:t>
      </w:r>
      <w:r w:rsidRPr="006A52B2">
        <w:rPr>
          <w:rFonts w:ascii="Calibri" w:hAnsi="Calibri" w:eastAsia="Cambria" w:cs="Calibri"/>
          <w:color w:val="E78605"/>
          <w:sz w:val="26"/>
          <w:szCs w:val="26"/>
          <w:lang w:val="nl-NL"/>
        </w:rPr>
        <w:t>. Veiligheid en toezicht</w:t>
      </w:r>
    </w:p>
    <w:p w:rsidRPr="00170A42" w:rsidR="00015B2F" w:rsidP="00015B2F" w:rsidRDefault="00015B2F" w14:paraId="34EF0D58" w14:textId="77777777">
      <w:pPr>
        <w:spacing w:after="0"/>
        <w:rPr>
          <w:rFonts w:ascii="Calibri" w:hAnsi="Calibri" w:eastAsia="Cambria" w:cs="Calibri"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 xml:space="preserve">Kan de cliënt zelf hulp inschakelen (eventueel met hulpmiddelen)? 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418382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Nee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828635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Ja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1727060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Twijfel</w:t>
      </w:r>
      <w:r w:rsidRPr="00170A42">
        <w:rPr>
          <w:rFonts w:ascii="Calibri" w:hAnsi="Calibri" w:cs="Calibri"/>
          <w:color w:val="13336D"/>
          <w:lang w:val="nl-NL"/>
        </w:rPr>
        <w:br/>
      </w:r>
    </w:p>
    <w:p w:rsidRPr="00170A42" w:rsidR="00015B2F" w:rsidP="00015B2F" w:rsidRDefault="00015B2F" w14:paraId="51DFC01C" w14:textId="77777777">
      <w:pPr>
        <w:spacing w:after="0"/>
        <w:rPr>
          <w:rFonts w:ascii="Calibri" w:hAnsi="Calibri" w:eastAsia="Cambria" w:cs="Calibri"/>
          <w:color w:val="13336D"/>
          <w:lang w:val="nl-NL"/>
        </w:rPr>
      </w:pPr>
      <w:r w:rsidRPr="00170A42">
        <w:rPr>
          <w:rFonts w:ascii="Calibri" w:hAnsi="Calibri" w:cs="Calibri"/>
          <w:b/>
          <w:bCs/>
          <w:color w:val="13336D"/>
          <w:lang w:val="nl-NL"/>
        </w:rPr>
        <w:t>Is er ’s nachts zorg nodig?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103765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Nee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1593395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Ja</w:t>
      </w:r>
      <w:r w:rsidRPr="00170A42">
        <w:rPr>
          <w:rFonts w:ascii="Calibri" w:hAnsi="Calibri" w:cs="Calibri"/>
          <w:color w:val="13336D"/>
          <w:lang w:val="nl-NL"/>
        </w:rPr>
        <w:br/>
      </w:r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1946502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Twijfel</w:t>
      </w:r>
      <w:r w:rsidRPr="00170A42">
        <w:rPr>
          <w:rFonts w:ascii="Calibri" w:hAnsi="Calibri" w:cs="Calibri"/>
          <w:color w:val="13336D"/>
          <w:lang w:val="nl-NL"/>
        </w:rPr>
        <w:br/>
      </w:r>
    </w:p>
    <w:p w:rsidRPr="00170A42" w:rsidR="00015B2F" w:rsidP="00015B2F" w:rsidRDefault="00015B2F" w14:paraId="0FD9D588" w14:textId="2723A7EF">
      <w:pPr>
        <w:spacing w:after="0"/>
        <w:rPr>
          <w:rFonts w:ascii="Calibri" w:hAnsi="Calibri" w:cs="Calibri"/>
          <w:color w:val="13336D"/>
          <w:lang w:val="nl-NL"/>
        </w:rPr>
      </w:pPr>
      <w:r w:rsidRPr="26DAF665" w:rsidR="00015B2F">
        <w:rPr>
          <w:rFonts w:ascii="Calibri" w:hAnsi="Calibri" w:cs="Calibri"/>
          <w:b w:val="1"/>
          <w:bCs w:val="1"/>
          <w:color w:val="13336D" w:themeColor="accent1" w:themeTint="FF" w:themeShade="FF"/>
          <w:lang w:val="nl-NL"/>
        </w:rPr>
        <w:t>Is de Wet zorg en Dwang (</w:t>
      </w:r>
      <w:r w:rsidRPr="26DAF665" w:rsidR="00015B2F">
        <w:rPr>
          <w:rFonts w:ascii="Calibri" w:hAnsi="Calibri" w:cs="Calibri"/>
          <w:b w:val="1"/>
          <w:bCs w:val="1"/>
          <w:color w:val="13336D" w:themeColor="accent1" w:themeTint="FF" w:themeShade="FF"/>
          <w:lang w:val="nl-NL"/>
        </w:rPr>
        <w:t>Wzd</w:t>
      </w:r>
      <w:r w:rsidRPr="26DAF665" w:rsidR="00015B2F">
        <w:rPr>
          <w:rFonts w:ascii="Calibri" w:hAnsi="Calibri" w:cs="Calibri"/>
          <w:b w:val="1"/>
          <w:bCs w:val="1"/>
          <w:color w:val="13336D" w:themeColor="accent1" w:themeTint="FF" w:themeShade="FF"/>
          <w:lang w:val="nl-NL"/>
        </w:rPr>
        <w:t>) van toepassing?</w:t>
      </w:r>
      <w:r>
        <w:br/>
      </w:r>
      <w:r w:rsidRPr="26DAF665" w:rsidR="00015B2F">
        <w:rPr>
          <w:rFonts w:ascii="Calibri" w:hAnsi="Calibri" w:eastAsia="Cambria" w:cs="Calibri"/>
          <w:color w:val="13336D" w:themeColor="accent1" w:themeTint="FF" w:themeShade="FF"/>
          <w:lang w:val="nl-NL"/>
        </w:rPr>
        <w:t xml:space="preserve"> </w:t>
      </w:r>
      <w:sdt>
        <w:sdtPr>
          <w:id w:val="-1147505985"/>
          <w14:checkbox>
            <w14:checked w14:val="0"/>
            <w14:checkedState w14:val="2612" w14:font="MS Gothic"/>
            <w14:uncheckedState w14:val="2610" w14:font="MS Gothic"/>
          </w14:checkbox>
          <w:alias w:val="Keuzevakje"/>
          <w:tag w:val="contactformulier_checkbox"/>
          <w:rPr>
            <w:rFonts w:ascii="Calibri" w:hAnsi="Calibri" w:eastAsia="Cambria" w:cs="Calibri"/>
            <w:color w:val="13336D" w:themeColor="accent1" w:themeTint="FF" w:themeShade="FF"/>
            <w:lang w:val="nl-NL"/>
          </w:rPr>
        </w:sdtPr>
        <w:sdtContent>
          <w:r w:rsidRPr="26DAF665" w:rsidR="00015B2F">
            <w:rPr>
              <w:rFonts w:ascii="Segoe UI Symbol" w:hAnsi="Segoe UI Symbol" w:eastAsia="MS Gothic" w:cs="Segoe UI Symbol"/>
              <w:color w:val="13336D" w:themeColor="accent1" w:themeTint="FF" w:themeShade="FF"/>
              <w:lang w:val="nl-NL"/>
            </w:rPr>
            <w:t>☐</w:t>
          </w:r>
        </w:sdtContent>
        <w:sdtEndPr>
          <w:rPr>
            <w:rFonts w:ascii="Calibri" w:hAnsi="Calibri" w:eastAsia="Cambria" w:cs="Calibri"/>
            <w:color w:val="13336D" w:themeColor="accent1" w:themeTint="FF" w:themeShade="FF"/>
            <w:lang w:val="nl-NL"/>
          </w:rPr>
        </w:sdtEndPr>
      </w:sdt>
      <w:r w:rsidRPr="26DAF665" w:rsidR="00015B2F">
        <w:rPr>
          <w:rFonts w:ascii="Calibri" w:hAnsi="Calibri" w:eastAsia="Cambria" w:cs="Calibri"/>
          <w:color w:val="13336D" w:themeColor="accent1" w:themeTint="FF" w:themeShade="FF"/>
          <w:lang w:val="nl-NL"/>
        </w:rPr>
        <w:t xml:space="preserve"> Nee</w:t>
      </w:r>
      <w:r>
        <w:br/>
      </w:r>
      <w:r w:rsidRPr="26DAF665" w:rsidR="00015B2F">
        <w:rPr>
          <w:rFonts w:ascii="Calibri" w:hAnsi="Calibri" w:eastAsia="Cambria" w:cs="Calibri"/>
          <w:color w:val="13336D" w:themeColor="accent1" w:themeTint="FF" w:themeShade="FF"/>
          <w:lang w:val="nl-NL"/>
        </w:rPr>
        <w:t xml:space="preserve"> </w:t>
      </w:r>
      <w:sdt>
        <w:sdtPr>
          <w:id w:val="-884715579"/>
          <w14:checkbox>
            <w14:checked w14:val="0"/>
            <w14:checkedState w14:val="2612" w14:font="MS Gothic"/>
            <w14:uncheckedState w14:val="2610" w14:font="MS Gothic"/>
          </w14:checkbox>
          <w:alias w:val="Keuzevakje"/>
          <w:tag w:val="contactformulier_checkbox"/>
          <w:rPr>
            <w:rFonts w:ascii="Calibri" w:hAnsi="Calibri" w:eastAsia="Cambria" w:cs="Calibri"/>
            <w:color w:val="13336D" w:themeColor="accent1" w:themeTint="FF" w:themeShade="FF"/>
            <w:lang w:val="nl-NL"/>
          </w:rPr>
        </w:sdtPr>
        <w:sdtContent>
          <w:r w:rsidRPr="26DAF665" w:rsidR="00015B2F">
            <w:rPr>
              <w:rFonts w:ascii="Segoe UI Symbol" w:hAnsi="Segoe UI Symbol" w:eastAsia="MS Gothic" w:cs="Segoe UI Symbol"/>
              <w:color w:val="13336D" w:themeColor="accent1" w:themeTint="FF" w:themeShade="FF"/>
              <w:lang w:val="nl-NL"/>
            </w:rPr>
            <w:t>☐</w:t>
          </w:r>
        </w:sdtContent>
        <w:sdtEndPr>
          <w:rPr>
            <w:rFonts w:ascii="Calibri" w:hAnsi="Calibri" w:eastAsia="Cambria" w:cs="Calibri"/>
            <w:color w:val="13336D" w:themeColor="accent1" w:themeTint="FF" w:themeShade="FF"/>
            <w:lang w:val="nl-NL"/>
          </w:rPr>
        </w:sdtEndPr>
      </w:sdt>
      <w:r w:rsidRPr="26DAF665" w:rsidR="00015B2F">
        <w:rPr>
          <w:rFonts w:ascii="Calibri" w:hAnsi="Calibri" w:eastAsia="Cambria" w:cs="Calibri"/>
          <w:color w:val="13336D" w:themeColor="accent1" w:themeTint="FF" w:themeShade="FF"/>
          <w:lang w:val="nl-NL"/>
        </w:rPr>
        <w:t xml:space="preserve"> Ja</w:t>
      </w:r>
      <w:r>
        <w:br/>
      </w:r>
      <w:r w:rsidRPr="26DAF665" w:rsidR="00015B2F">
        <w:rPr>
          <w:rFonts w:ascii="Calibri" w:hAnsi="Calibri" w:eastAsia="Cambria" w:cs="Calibri"/>
          <w:color w:val="13336D" w:themeColor="accent1" w:themeTint="FF" w:themeShade="FF"/>
          <w:lang w:val="nl-NL"/>
        </w:rPr>
        <w:t xml:space="preserve"> </w:t>
      </w:r>
      <w:sdt>
        <w:sdtPr>
          <w:id w:val="176244953"/>
          <w14:checkbox>
            <w14:checked w14:val="0"/>
            <w14:checkedState w14:val="2612" w14:font="MS Gothic"/>
            <w14:uncheckedState w14:val="2610" w14:font="MS Gothic"/>
          </w14:checkbox>
          <w:alias w:val="Keuzevakje"/>
          <w:tag w:val="contactformulier_checkbox"/>
          <w:rPr>
            <w:rFonts w:ascii="Calibri" w:hAnsi="Calibri" w:eastAsia="Cambria" w:cs="Calibri"/>
            <w:color w:val="13336D" w:themeColor="accent1" w:themeTint="FF" w:themeShade="FF"/>
            <w:lang w:val="nl-NL"/>
          </w:rPr>
        </w:sdtPr>
        <w:sdtContent>
          <w:r w:rsidRPr="26DAF665" w:rsidR="00015B2F">
            <w:rPr>
              <w:rFonts w:ascii="Segoe UI Symbol" w:hAnsi="Segoe UI Symbol" w:eastAsia="MS Gothic" w:cs="Segoe UI Symbol"/>
              <w:color w:val="13336D" w:themeColor="accent1" w:themeTint="FF" w:themeShade="FF"/>
              <w:lang w:val="nl-NL"/>
            </w:rPr>
            <w:t>☐</w:t>
          </w:r>
        </w:sdtContent>
        <w:sdtEndPr>
          <w:rPr>
            <w:rFonts w:ascii="Calibri" w:hAnsi="Calibri" w:eastAsia="Cambria" w:cs="Calibri"/>
            <w:color w:val="13336D" w:themeColor="accent1" w:themeTint="FF" w:themeShade="FF"/>
            <w:lang w:val="nl-NL"/>
          </w:rPr>
        </w:sdtEndPr>
      </w:sdt>
      <w:r w:rsidRPr="26DAF665" w:rsidR="00015B2F">
        <w:rPr>
          <w:rFonts w:ascii="Calibri" w:hAnsi="Calibri" w:eastAsia="Cambria" w:cs="Calibri"/>
          <w:color w:val="13336D" w:themeColor="accent1" w:themeTint="FF" w:themeShade="FF"/>
          <w:lang w:val="nl-NL"/>
        </w:rPr>
        <w:t xml:space="preserve"> </w:t>
      </w:r>
      <w:r w:rsidRPr="26DAF665" w:rsidR="4497C639">
        <w:rPr>
          <w:rFonts w:ascii="Calibri" w:hAnsi="Calibri" w:eastAsia="Cambria" w:cs="Calibri"/>
          <w:color w:val="13336D" w:themeColor="accent1" w:themeTint="FF" w:themeShade="FF"/>
          <w:lang w:val="nl-NL"/>
        </w:rPr>
        <w:t>Twijfel</w:t>
      </w:r>
    </w:p>
    <w:p w:rsidR="00015B2F" w:rsidP="00015B2F" w:rsidRDefault="00015B2F" w14:paraId="32E17057" w14:textId="77777777">
      <w:pPr>
        <w:pStyle w:val="Kop2"/>
        <w:rPr>
          <w:rFonts w:ascii="Calibri" w:hAnsi="Calibri" w:eastAsia="Cambria" w:cs="Calibri"/>
          <w:color w:val="13336D"/>
          <w:sz w:val="36"/>
          <w:szCs w:val="36"/>
          <w:lang w:val="nl-NL"/>
        </w:rPr>
      </w:pPr>
    </w:p>
    <w:p w:rsidR="00FB6E32" w:rsidP="00FB6E32" w:rsidRDefault="00FB6E32" w14:paraId="128856A8" w14:textId="77777777">
      <w:pPr>
        <w:rPr>
          <w:lang w:val="nl-NL"/>
        </w:rPr>
      </w:pPr>
    </w:p>
    <w:p w:rsidR="00FB6E32" w:rsidP="00FB6E32" w:rsidRDefault="00FB6E32" w14:paraId="79A8A4FC" w14:textId="77777777">
      <w:pPr>
        <w:rPr>
          <w:lang w:val="nl-NL"/>
        </w:rPr>
      </w:pPr>
    </w:p>
    <w:p w:rsidR="00FB6E32" w:rsidP="00FB6E32" w:rsidRDefault="00FB6E32" w14:paraId="67319C1F" w14:textId="77777777">
      <w:pPr>
        <w:rPr>
          <w:lang w:val="nl-NL"/>
        </w:rPr>
      </w:pPr>
    </w:p>
    <w:p w:rsidRPr="00FB6E32" w:rsidR="00FB6E32" w:rsidP="00FB6E32" w:rsidRDefault="00FB6E32" w14:paraId="13A77325" w14:textId="77777777">
      <w:pPr>
        <w:rPr>
          <w:lang w:val="nl-NL"/>
        </w:rPr>
      </w:pPr>
    </w:p>
    <w:p w:rsidRPr="006A52B2" w:rsidR="00015B2F" w:rsidP="00015B2F" w:rsidRDefault="00015B2F" w14:paraId="0D9F7A59" w14:textId="29D34439">
      <w:pPr>
        <w:pStyle w:val="Kop2"/>
        <w:rPr>
          <w:rFonts w:ascii="Calibri" w:hAnsi="Calibri" w:cs="Calibri"/>
          <w:color w:val="E78605"/>
          <w:sz w:val="26"/>
          <w:szCs w:val="26"/>
          <w:lang w:val="nl-NL"/>
        </w:rPr>
      </w:pPr>
      <w:r>
        <w:rPr>
          <w:rFonts w:ascii="Calibri" w:hAnsi="Calibri" w:eastAsia="Cambria" w:cs="Calibri"/>
          <w:color w:val="E78605"/>
          <w:sz w:val="26"/>
          <w:szCs w:val="26"/>
          <w:lang w:val="nl-NL"/>
        </w:rPr>
        <w:t>5</w:t>
      </w:r>
      <w:r w:rsidRPr="006A52B2">
        <w:rPr>
          <w:rFonts w:ascii="Calibri" w:hAnsi="Calibri" w:eastAsia="Cambria" w:cs="Calibri"/>
          <w:color w:val="E78605"/>
          <w:sz w:val="26"/>
          <w:szCs w:val="26"/>
          <w:lang w:val="nl-NL"/>
        </w:rPr>
        <w:t>. Lichamelijke situatie</w:t>
      </w:r>
    </w:p>
    <w:p w:rsidRPr="00170A42" w:rsidR="00015B2F" w:rsidP="00015B2F" w:rsidRDefault="00015B2F" w14:paraId="3A255969" w14:textId="77777777">
      <w:pPr>
        <w:spacing w:after="0"/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>Welke lichamelijke beperkingen zijn er? (bijv. rolstoelafhankelijk, slikproblematiek</w:t>
      </w:r>
      <w:r>
        <w:rPr>
          <w:rFonts w:ascii="Calibri" w:hAnsi="Calibri" w:eastAsia="Cambria" w:cs="Calibri"/>
          <w:b/>
          <w:bCs/>
          <w:color w:val="13336D"/>
          <w:lang w:val="nl-NL"/>
        </w:rPr>
        <w:t>)</w:t>
      </w:r>
    </w:p>
    <w:sdt>
      <w:sdtPr>
        <w:rPr>
          <w:rFonts w:ascii="Calibri" w:hAnsi="Calibri" w:cs="Calibri"/>
          <w:color w:val="000000"/>
        </w:rPr>
        <w:alias w:val="Vrije toelichting"/>
        <w:tag w:val="open_antwoord_rich_text"/>
        <w:id w:val="-274873265"/>
        <w:placeholder>
          <w:docPart w:val="AB0E8A764FB04009AC169A1097A2D85F"/>
        </w:placeholder>
        <w:showingPlcHdr/>
      </w:sdtPr>
      <w:sdtContent>
        <w:p w:rsidRPr="00FB6E32" w:rsidR="00015B2F" w:rsidP="00FB6E32" w:rsidRDefault="00015B2F" w14:paraId="664973B8" w14:textId="19F919DA">
          <w:pPr>
            <w:rPr>
              <w:rFonts w:ascii="Calibri" w:hAnsi="Calibri" w:cs="Calibri"/>
              <w:color w:val="13336D"/>
              <w:lang w:val="nl-NL"/>
            </w:rPr>
          </w:pPr>
          <w:r w:rsidRPr="00015B2F">
            <w:rPr>
              <w:bdr w:val="single" w:color="auto" w:sz="4" w:space="0"/>
              <w:lang w:val="nl-NL"/>
            </w:rPr>
            <w:t>Klik of tik om tekst in te voeren</w:t>
          </w:r>
        </w:p>
      </w:sdtContent>
      <w:sdtEndPr>
        <w:rPr>
          <w:rFonts w:ascii="Calibri" w:hAnsi="Calibri" w:cs="Calibri"/>
          <w:color w:val="000000" w:themeColor="text2" w:themeTint="FF" w:themeShade="FF"/>
        </w:rPr>
      </w:sdtEndPr>
    </w:sdt>
    <w:p w:rsidRPr="00170A42" w:rsidR="00015B2F" w:rsidP="00015B2F" w:rsidRDefault="00015B2F" w14:paraId="539538E6" w14:textId="21F59B09">
      <w:pPr>
        <w:spacing w:before="240" w:after="240"/>
        <w:rPr>
          <w:rFonts w:ascii="Calibri" w:hAnsi="Calibri" w:eastAsia="Cambria" w:cs="Calibri"/>
          <w:b/>
          <w:bCs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 xml:space="preserve">Is er sprake van </w:t>
      </w:r>
      <w:r>
        <w:rPr>
          <w:rFonts w:ascii="Calibri" w:hAnsi="Calibri" w:eastAsia="Cambria" w:cs="Calibri"/>
          <w:b/>
          <w:bCs/>
          <w:color w:val="13336D"/>
          <w:lang w:val="nl-NL"/>
        </w:rPr>
        <w:t xml:space="preserve">onderstaande </w:t>
      </w: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 xml:space="preserve">gespecialiseerde verpleegkundige zorg? </w:t>
      </w:r>
      <w:r>
        <w:rPr>
          <w:rFonts w:ascii="Calibri" w:hAnsi="Calibri" w:eastAsia="Cambria" w:cs="Calibri"/>
          <w:b/>
          <w:bCs/>
          <w:color w:val="13336D"/>
          <w:lang w:val="nl-NL"/>
        </w:rPr>
        <w:br/>
      </w:r>
      <w:r w:rsidRPr="006A52B2">
        <w:rPr>
          <w:rFonts w:ascii="Calibri" w:hAnsi="Calibri" w:eastAsia="Cambria" w:cs="Calibri"/>
          <w:color w:val="13336D"/>
          <w:lang w:val="nl-NL"/>
        </w:rPr>
        <w:t>(Meerdere antwoorden mogelijk)</w:t>
      </w:r>
    </w:p>
    <w:p w:rsidRPr="00170A42" w:rsidR="00015B2F" w:rsidP="00015B2F" w:rsidRDefault="00015B2F" w14:paraId="1EB4B828" w14:textId="77777777">
      <w:pPr>
        <w:spacing w:before="240" w:after="240"/>
        <w:rPr>
          <w:rFonts w:ascii="Calibri" w:hAnsi="Calibri" w:cs="Calibri"/>
          <w:color w:val="13336D"/>
          <w:lang w:val="nl-NL"/>
        </w:rPr>
      </w:pP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1920588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Tracheacanule- of beademingszorg </w:t>
      </w:r>
      <w:r w:rsidRPr="00170A4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1051190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Epilepsiezorg met observatie of interventies </w:t>
      </w:r>
      <w:r w:rsidRPr="00170A4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800576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Palliatieve/terminale verpleegkundige zorg </w:t>
      </w:r>
      <w:r w:rsidRPr="00170A4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997182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Medische monitoring bij complexe somatische problematiek</w:t>
      </w:r>
      <w:r w:rsidRPr="00170A4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Cambria" w:cs="Calibri"/>
            <w:color w:val="13336D"/>
            <w:lang w:val="nl-NL"/>
          </w:rPr>
          <w:alias w:val="Keuzevakje"/>
          <w:tag w:val="contactformulier_checkbox"/>
          <w:id w:val="-1465348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0A4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Anders, namelijk: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-1376922733"/>
          <w:placeholder>
            <w:docPart w:val="B88B125D745547CE9E837873FFA661EC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  <w:r w:rsidRPr="00170A42">
        <w:rPr>
          <w:rFonts w:ascii="Calibri" w:hAnsi="Calibri" w:eastAsia="Cambria" w:cs="Calibri"/>
          <w:color w:val="13336D"/>
          <w:lang w:val="nl-NL"/>
        </w:rPr>
        <w:t xml:space="preserve"> </w:t>
      </w:r>
    </w:p>
    <w:p w:rsidRPr="00170A42" w:rsidR="00015B2F" w:rsidP="00015B2F" w:rsidRDefault="00015B2F" w14:paraId="16099FE4" w14:textId="77777777">
      <w:pPr>
        <w:spacing w:after="0"/>
        <w:rPr>
          <w:rFonts w:ascii="Calibri" w:hAnsi="Calibri" w:eastAsia="Cambria" w:cs="Calibri"/>
          <w:b/>
          <w:bCs/>
          <w:color w:val="13336D"/>
          <w:lang w:val="nl-NL"/>
        </w:rPr>
      </w:pPr>
    </w:p>
    <w:p w:rsidRPr="006A52B2" w:rsidR="00015B2F" w:rsidP="00015B2F" w:rsidRDefault="00015B2F" w14:paraId="0A479AA4" w14:textId="266CB73B">
      <w:pPr>
        <w:pStyle w:val="Kop2"/>
        <w:rPr>
          <w:rFonts w:ascii="Calibri" w:hAnsi="Calibri" w:cs="Calibri"/>
          <w:color w:val="E78605"/>
          <w:sz w:val="26"/>
          <w:szCs w:val="26"/>
          <w:lang w:val="nl-NL"/>
        </w:rPr>
      </w:pPr>
      <w:r>
        <w:rPr>
          <w:rFonts w:ascii="Calibri" w:hAnsi="Calibri" w:eastAsia="Cambria" w:cs="Calibri"/>
          <w:color w:val="E78605"/>
          <w:sz w:val="26"/>
          <w:szCs w:val="26"/>
          <w:lang w:val="nl-NL"/>
        </w:rPr>
        <w:t>6</w:t>
      </w:r>
      <w:r w:rsidRPr="006A52B2">
        <w:rPr>
          <w:rFonts w:ascii="Calibri" w:hAnsi="Calibri" w:eastAsia="Cambria" w:cs="Calibri"/>
          <w:color w:val="E78605"/>
          <w:sz w:val="26"/>
          <w:szCs w:val="26"/>
          <w:lang w:val="nl-NL"/>
        </w:rPr>
        <w:t>. Huidige ondersteuning</w:t>
      </w:r>
    </w:p>
    <w:p w:rsidRPr="00170A42" w:rsidR="00015B2F" w:rsidP="00015B2F" w:rsidRDefault="00015B2F" w14:paraId="78042A84" w14:textId="77777777">
      <w:pPr>
        <w:spacing w:after="0"/>
        <w:rPr>
          <w:rFonts w:ascii="Calibri" w:hAnsi="Calibri" w:eastAsia="Cambria" w:cs="Calibri"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>Welke ondersteuning krijgt de cliënt nu?</w:t>
      </w:r>
      <w:r w:rsidRPr="00170A4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Aptos" w:cs="Calibri"/>
            <w:color w:val="13336D"/>
            <w:lang w:val="nl-NL"/>
          </w:rPr>
          <w:alias w:val="Keuzevakje"/>
          <w:tag w:val="contactformulier_checkbox"/>
          <w:id w:val="-904369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ascii="Calibri" w:hAnsi="Calibri" w:eastAsia="Aptos" w:cs="Calibri"/>
          <w:color w:val="13336D"/>
          <w:lang w:val="nl-NL"/>
        </w:rPr>
        <w:t xml:space="preserve"> Fysiotherapie</w:t>
      </w:r>
      <w:r w:rsidRPr="006A52B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Aptos" w:cs="Calibri"/>
            <w:color w:val="13336D"/>
            <w:lang w:val="nl-NL"/>
          </w:rPr>
          <w:alias w:val="Keuzevakje"/>
          <w:tag w:val="contactformulier_checkbox"/>
          <w:id w:val="-825895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ascii="Calibri" w:hAnsi="Calibri" w:eastAsia="Aptos" w:cs="Calibri"/>
          <w:color w:val="13336D"/>
          <w:lang w:val="nl-NL"/>
        </w:rPr>
        <w:t xml:space="preserve"> Ergotherapie</w:t>
      </w:r>
      <w:r w:rsidRPr="006A52B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Aptos" w:cs="Calibri"/>
            <w:color w:val="13336D"/>
            <w:lang w:val="nl-NL"/>
          </w:rPr>
          <w:alias w:val="Keuzevakje"/>
          <w:tag w:val="contactformulier_checkbox"/>
          <w:id w:val="1728725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ascii="Calibri" w:hAnsi="Calibri" w:eastAsia="Aptos" w:cs="Calibri"/>
          <w:color w:val="13336D"/>
          <w:lang w:val="nl-NL"/>
        </w:rPr>
        <w:t xml:space="preserve"> Logopedie</w:t>
      </w:r>
      <w:r w:rsidRPr="006A52B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Aptos" w:cs="Calibri"/>
            <w:color w:val="13336D"/>
            <w:lang w:val="nl-NL"/>
          </w:rPr>
          <w:alias w:val="Keuzevakje"/>
          <w:tag w:val="contactformulier_checkbox"/>
          <w:id w:val="-1241645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ascii="Calibri" w:hAnsi="Calibri" w:eastAsia="Aptos" w:cs="Calibri"/>
          <w:color w:val="13336D"/>
          <w:lang w:val="nl-NL"/>
        </w:rPr>
        <w:t xml:space="preserve"> Wijkverpleging</w:t>
      </w:r>
      <w:r w:rsidRPr="006A52B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Aptos" w:cs="Calibri"/>
            <w:color w:val="13336D"/>
            <w:lang w:val="nl-NL"/>
          </w:rPr>
          <w:alias w:val="Keuzevakje"/>
          <w:tag w:val="contactformulier_checkbox"/>
          <w:id w:val="-1883470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ascii="Calibri" w:hAnsi="Calibri" w:eastAsia="Aptos" w:cs="Calibri"/>
          <w:color w:val="13336D"/>
          <w:lang w:val="nl-NL"/>
        </w:rPr>
        <w:t xml:space="preserve"> Ambulante begeleiding / casemanager</w:t>
      </w:r>
      <w:r w:rsidRPr="006A52B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Aptos" w:cs="Calibri"/>
            <w:color w:val="13336D"/>
            <w:lang w:val="nl-NL"/>
          </w:rPr>
          <w:alias w:val="Keuzevakje"/>
          <w:tag w:val="contactformulier_checkbox"/>
          <w:id w:val="-1996790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ascii="Calibri" w:hAnsi="Calibri" w:eastAsia="Aptos" w:cs="Calibri"/>
          <w:color w:val="13336D"/>
          <w:lang w:val="nl-NL"/>
        </w:rPr>
        <w:t xml:space="preserve"> Dagbesteding</w:t>
      </w:r>
      <w:r w:rsidRPr="006A52B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Aptos" w:cs="Calibri"/>
            <w:color w:val="13336D"/>
            <w:lang w:val="nl-NL"/>
          </w:rPr>
          <w:alias w:val="Keuzevakje"/>
          <w:tag w:val="contactformulier_checkbox"/>
          <w:id w:val="966011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ascii="Calibri" w:hAnsi="Calibri" w:eastAsia="Aptos" w:cs="Calibri"/>
          <w:color w:val="13336D"/>
          <w:lang w:val="nl-NL"/>
        </w:rPr>
        <w:t xml:space="preserve"> Revalidatie </w:t>
      </w:r>
      <w:r w:rsidRPr="006A52B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Aptos" w:cs="Calibri"/>
            <w:color w:val="13336D"/>
            <w:lang w:val="nl-NL"/>
          </w:rPr>
          <w:alias w:val="Keuzevakje"/>
          <w:tag w:val="contactformulier_checkbox"/>
          <w:id w:val="783533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ascii="Calibri" w:hAnsi="Calibri" w:eastAsia="Aptos" w:cs="Calibri"/>
          <w:color w:val="13336D"/>
          <w:lang w:val="nl-NL"/>
        </w:rPr>
        <w:t xml:space="preserve"> Psychologische behandeling / GGZ-begeleiding</w:t>
      </w:r>
      <w:r w:rsidRPr="006A52B2">
        <w:rPr>
          <w:rFonts w:ascii="Calibri" w:hAnsi="Calibri" w:cs="Calibri"/>
          <w:color w:val="13336D"/>
          <w:lang w:val="nl-NL"/>
        </w:rPr>
        <w:br/>
      </w:r>
      <w:sdt>
        <w:sdtPr>
          <w:rPr>
            <w:rFonts w:ascii="Calibri" w:hAnsi="Calibri" w:eastAsia="Aptos" w:cs="Calibri"/>
            <w:color w:val="13336D"/>
            <w:lang w:val="nl-NL"/>
          </w:rPr>
          <w:alias w:val="Keuzevakje"/>
          <w:tag w:val="contactformulier_checkbox"/>
          <w:id w:val="1061763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B2">
            <w:rPr>
              <w:rFonts w:ascii="Segoe UI Symbol" w:hAnsi="Segoe UI Symbol" w:eastAsia="MS Gothic" w:cs="Segoe UI Symbol"/>
              <w:color w:val="13336D"/>
              <w:lang w:val="nl-NL"/>
            </w:rPr>
            <w:t>☐</w:t>
          </w:r>
        </w:sdtContent>
      </w:sdt>
      <w:r w:rsidRPr="006A52B2">
        <w:rPr>
          <w:rFonts w:ascii="Calibri" w:hAnsi="Calibri" w:eastAsia="Aptos" w:cs="Calibri"/>
          <w:color w:val="13336D"/>
          <w:lang w:val="nl-NL"/>
        </w:rPr>
        <w:t xml:space="preserve"> Anders, namelijk</w:t>
      </w:r>
      <w:r w:rsidRPr="00170A42">
        <w:rPr>
          <w:rFonts w:ascii="Calibri" w:hAnsi="Calibri" w:eastAsia="Aptos" w:cs="Calibri"/>
          <w:color w:val="13336D"/>
          <w:sz w:val="24"/>
          <w:szCs w:val="24"/>
          <w:lang w:val="nl-NL"/>
        </w:rPr>
        <w:t>:</w:t>
      </w:r>
      <w:r>
        <w:rPr>
          <w:rFonts w:ascii="Calibri" w:hAnsi="Calibri" w:eastAsia="Aptos" w:cs="Calibri"/>
          <w:color w:val="13336D"/>
          <w:sz w:val="24"/>
          <w:szCs w:val="24"/>
          <w:lang w:val="nl-NL"/>
        </w:rPr>
        <w:t xml:space="preserve"> </w:t>
      </w:r>
      <w:sdt>
        <w:sdtPr>
          <w:rPr>
            <w:rFonts w:ascii="Calibri" w:hAnsi="Calibri" w:eastAsia="Cambria" w:cs="Calibri"/>
            <w:color w:val="000000"/>
            <w:lang w:val="nl-NL"/>
          </w:rPr>
          <w:alias w:val="Vrije toelichting"/>
          <w:tag w:val="open_antwoord_rich_text"/>
          <w:id w:val="79415524"/>
          <w:placeholder>
            <w:docPart w:val="AC1442961A314AA9911CEDF062E5D50C"/>
          </w:placeholder>
          <w:showingPlcHdr/>
        </w:sdtPr>
        <w:sdtContent>
          <w:r w:rsidRPr="00015B2F">
            <w:rPr>
              <w:bdr w:val="single" w:color="auto" w:sz="4" w:space="0"/>
              <w:lang w:val="nl-NL"/>
            </w:rPr>
            <w:t>Klik of tik om tekst in te voeren</w:t>
          </w:r>
        </w:sdtContent>
      </w:sdt>
    </w:p>
    <w:p w:rsidR="00015B2F" w:rsidP="00015B2F" w:rsidRDefault="00015B2F" w14:paraId="52DFF8D9" w14:textId="77777777">
      <w:pPr>
        <w:spacing w:after="0"/>
        <w:rPr>
          <w:rFonts w:ascii="Calibri" w:hAnsi="Calibri" w:cs="Calibri"/>
          <w:color w:val="13336D"/>
          <w:lang w:val="nl-NL"/>
        </w:rPr>
      </w:pPr>
    </w:p>
    <w:p w:rsidRPr="00170A42" w:rsidR="00FB6E32" w:rsidP="00015B2F" w:rsidRDefault="00FB6E32" w14:paraId="2A37B84E" w14:textId="77777777">
      <w:pPr>
        <w:spacing w:after="0"/>
        <w:rPr>
          <w:rFonts w:ascii="Calibri" w:hAnsi="Calibri" w:cs="Calibri"/>
          <w:color w:val="13336D"/>
          <w:lang w:val="nl-NL"/>
        </w:rPr>
      </w:pPr>
    </w:p>
    <w:p w:rsidRPr="006A52B2" w:rsidR="00015B2F" w:rsidP="00015B2F" w:rsidRDefault="00015B2F" w14:paraId="755A7013" w14:textId="1C8546DA">
      <w:pPr>
        <w:pStyle w:val="Kop2"/>
        <w:rPr>
          <w:rFonts w:ascii="Calibri" w:hAnsi="Calibri" w:cs="Calibri"/>
          <w:color w:val="E78605"/>
          <w:sz w:val="26"/>
          <w:szCs w:val="26"/>
          <w:lang w:val="nl-NL"/>
        </w:rPr>
      </w:pPr>
      <w:r>
        <w:rPr>
          <w:rFonts w:ascii="Calibri" w:hAnsi="Calibri" w:eastAsia="Cambria" w:cs="Calibri"/>
          <w:color w:val="E78605"/>
          <w:sz w:val="26"/>
          <w:szCs w:val="26"/>
          <w:lang w:val="nl-NL"/>
        </w:rPr>
        <w:t>7</w:t>
      </w:r>
      <w:r w:rsidRPr="006A52B2">
        <w:rPr>
          <w:rFonts w:ascii="Calibri" w:hAnsi="Calibri" w:eastAsia="Cambria" w:cs="Calibri"/>
          <w:color w:val="E78605"/>
          <w:sz w:val="26"/>
          <w:szCs w:val="26"/>
          <w:lang w:val="nl-NL"/>
        </w:rPr>
        <w:t>. Regio en aanmelding</w:t>
      </w:r>
    </w:p>
    <w:p w:rsidRPr="00170A42" w:rsidR="00015B2F" w:rsidP="00015B2F" w:rsidRDefault="00015B2F" w14:paraId="298A818A" w14:textId="77777777">
      <w:pPr>
        <w:spacing w:after="0"/>
        <w:rPr>
          <w:rFonts w:ascii="Calibri" w:hAnsi="Calibri" w:cs="Calibri"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>Voorkeur voor woonlocatie of regio:</w:t>
      </w:r>
    </w:p>
    <w:sdt>
      <w:sdtPr>
        <w:rPr>
          <w:rFonts w:ascii="Calibri" w:hAnsi="Calibri" w:cs="Calibri"/>
          <w:color w:val="000000"/>
        </w:rPr>
        <w:alias w:val="Vrije toelichting"/>
        <w:tag w:val="open_antwoord_rich_text"/>
        <w:id w:val="-1100027878"/>
        <w:placeholder>
          <w:docPart w:val="E56480D1A260438FB3F390B5B0440569"/>
        </w:placeholder>
        <w:showingPlcHdr/>
      </w:sdtPr>
      <w:sdtContent>
        <w:p w:rsidRPr="00170A42" w:rsidR="00015B2F" w:rsidP="00015B2F" w:rsidRDefault="00015B2F" w14:paraId="41984FB1" w14:textId="77777777">
          <w:pPr>
            <w:rPr>
              <w:rFonts w:ascii="Calibri" w:hAnsi="Calibri" w:cs="Calibri"/>
              <w:color w:val="13336D"/>
              <w:lang w:val="nl-NL"/>
            </w:rPr>
          </w:pPr>
          <w:r w:rsidRPr="00015B2F">
            <w:rPr>
              <w:bdr w:val="single" w:color="auto" w:sz="4" w:space="0"/>
              <w:lang w:val="nl-NL"/>
            </w:rPr>
            <w:t>Klik of tik om tekst in te voeren</w:t>
          </w:r>
        </w:p>
      </w:sdtContent>
      <w:sdtEndPr>
        <w:rPr>
          <w:rFonts w:ascii="Calibri" w:hAnsi="Calibri" w:cs="Calibri"/>
          <w:color w:val="000000" w:themeColor="text2" w:themeTint="FF" w:themeShade="FF"/>
        </w:rPr>
      </w:sdtEndPr>
    </w:sdt>
    <w:p w:rsidRPr="00170A42" w:rsidR="00015B2F" w:rsidP="00015B2F" w:rsidRDefault="00015B2F" w14:paraId="0B361ADC" w14:textId="77777777">
      <w:pPr>
        <w:spacing w:after="0"/>
        <w:rPr>
          <w:rFonts w:ascii="Calibri" w:hAnsi="Calibri" w:eastAsia="Cambria" w:cs="Calibri"/>
          <w:color w:val="13336D"/>
          <w:lang w:val="nl-NL"/>
        </w:rPr>
      </w:pPr>
      <w:r w:rsidRPr="00170A42">
        <w:rPr>
          <w:rFonts w:ascii="Calibri" w:hAnsi="Calibri" w:eastAsia="Cambria" w:cs="Calibri"/>
          <w:b/>
          <w:bCs/>
          <w:color w:val="13336D"/>
          <w:lang w:val="nl-NL"/>
        </w:rPr>
        <w:t xml:space="preserve">Hoe heb je ons gevonden? </w:t>
      </w:r>
    </w:p>
    <w:sdt>
      <w:sdtPr>
        <w:rPr>
          <w:rFonts w:ascii="Calibri" w:hAnsi="Calibri" w:cs="Calibri"/>
          <w:color w:val="000000"/>
        </w:rPr>
        <w:alias w:val="Vrije toelichting"/>
        <w:tag w:val="open_antwoord_rich_text"/>
        <w:id w:val="605614163"/>
        <w:placeholder>
          <w:docPart w:val="A74B6572524647D5A33F6D5F95695B8B"/>
        </w:placeholder>
        <w:showingPlcHdr/>
      </w:sdtPr>
      <w:sdtContent>
        <w:p w:rsidRPr="00015B2F" w:rsidR="00015B2F" w:rsidP="00015B2F" w:rsidRDefault="00015B2F" w14:paraId="17900031" w14:textId="3D79CE65">
          <w:pPr>
            <w:rPr>
              <w:rStyle w:val="Kop1Char"/>
              <w:rFonts w:ascii="Calibri" w:hAnsi="Calibri" w:cs="Calibri" w:eastAsiaTheme="minorEastAsia"/>
              <w:b w:val="0"/>
              <w:bCs w:val="0"/>
              <w:color w:val="13336D"/>
              <w:kern w:val="0"/>
              <w:sz w:val="22"/>
              <w:szCs w:val="22"/>
              <w:lang w:val="nl-NL"/>
            </w:rPr>
          </w:pPr>
          <w:r w:rsidRPr="00015B2F">
            <w:rPr>
              <w:bdr w:val="single" w:color="auto" w:sz="4" w:space="0"/>
              <w:lang w:val="nl-NL"/>
            </w:rPr>
            <w:t>Klik of tik om tekst in te voeren</w:t>
          </w:r>
        </w:p>
      </w:sdtContent>
      <w:sdtEndPr>
        <w:rPr>
          <w:rFonts w:ascii="Calibri" w:hAnsi="Calibri" w:cs="Calibri"/>
          <w:color w:val="000000" w:themeColor="text2" w:themeTint="FF" w:themeShade="FF"/>
        </w:rPr>
      </w:sdtEndPr>
    </w:sdt>
    <w:p w:rsidRPr="00015B2F" w:rsidR="002B6D1A" w:rsidP="493D4891" w:rsidRDefault="002B6D1A" w14:paraId="6A7012EE" w14:textId="55F99114">
      <w:pPr>
        <w:pStyle w:val="Standaard"/>
      </w:pPr>
      <w:r w:rsidRPr="493D4891" w:rsidR="2E854A7F">
        <w:rPr>
          <w:rStyle w:val="Kop1Char"/>
          <w:rFonts w:ascii="Calibri" w:hAnsi="Calibri" w:cs="Calibri"/>
          <w:color w:val="E78605"/>
          <w:sz w:val="26"/>
          <w:szCs w:val="26"/>
          <w:lang w:val="nl-NL"/>
        </w:rPr>
        <w:t>Email dit ingevulde formulier naar zorgbemiddeling@interaktcontour.nl. Je ontvangt zo snel mogelijk een reactie.</w:t>
      </w:r>
    </w:p>
    <w:sectPr w:rsidRPr="00015B2F" w:rsidR="002B6D1A" w:rsidSect="00C67B9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orient="portrait"/>
      <w:pgMar w:top="2274" w:right="1983" w:bottom="1986" w:left="1985" w:header="709" w:footer="510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6DA1" w:rsidP="00A06882" w:rsidRDefault="00926DA1" w14:paraId="40FB9965" w14:textId="77777777">
      <w:r>
        <w:separator/>
      </w:r>
    </w:p>
  </w:endnote>
  <w:endnote w:type="continuationSeparator" w:id="0">
    <w:p w:rsidR="00926DA1" w:rsidP="00A06882" w:rsidRDefault="00926DA1" w14:paraId="0587BED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UnitRoundedPro-Light">
    <w:altName w:val="UnitRoundedPro-Light"/>
    <w:charset w:val="4D"/>
    <w:family w:val="swiss"/>
    <w:pitch w:val="variable"/>
    <w:sig w:usb0="A00000FF" w:usb1="5000207B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B2F" w:rsidRDefault="00015B2F" w14:paraId="44D20FBC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2B6D1A" w:rsidR="00C81FC4" w:rsidP="002B6D1A" w:rsidRDefault="000929F8" w14:paraId="5DD4DD0C" w14:textId="77777777">
    <w:pPr>
      <w:pStyle w:val="Voettekst"/>
    </w:pPr>
    <w:r w:rsidRPr="000929F8">
      <w:rPr>
        <w:noProof/>
      </w:rPr>
      <w:drawing>
        <wp:anchor distT="0" distB="0" distL="114300" distR="114300" simplePos="0" relativeHeight="251660288" behindDoc="1" locked="1" layoutInCell="1" allowOverlap="1" wp14:anchorId="233A3973" wp14:editId="7DDFF347">
          <wp:simplePos x="0" y="0"/>
          <wp:positionH relativeFrom="page">
            <wp:posOffset>-250190</wp:posOffset>
          </wp:positionH>
          <wp:positionV relativeFrom="page">
            <wp:posOffset>9531985</wp:posOffset>
          </wp:positionV>
          <wp:extent cx="8002270" cy="56832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2270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6D1A" w:rsidR="002B6D1A">
      <w:t xml:space="preserve">Pagina </w:t>
    </w:r>
    <w:r w:rsidRPr="002B6D1A" w:rsidR="00C81FC4">
      <w:fldChar w:fldCharType="begin"/>
    </w:r>
    <w:r w:rsidRPr="002B6D1A" w:rsidR="00C81FC4">
      <w:instrText xml:space="preserve"> PAGE </w:instrText>
    </w:r>
    <w:r w:rsidRPr="002B6D1A" w:rsidR="00C81FC4">
      <w:fldChar w:fldCharType="separate"/>
    </w:r>
    <w:r w:rsidRPr="002B6D1A" w:rsidR="00C81FC4">
      <w:t>1</w:t>
    </w:r>
    <w:r w:rsidRPr="002B6D1A" w:rsidR="00C81FC4">
      <w:fldChar w:fldCharType="end"/>
    </w:r>
    <w:r w:rsidRPr="002B6D1A" w:rsidR="002B6D1A">
      <w:t xml:space="preserve"> /</w:t>
    </w:r>
    <w:r w:rsidR="002B6D1A">
      <w:fldChar w:fldCharType="begin"/>
    </w:r>
    <w:r w:rsidR="002B6D1A">
      <w:instrText xml:space="preserve"> NUMPAGES </w:instrText>
    </w:r>
    <w:r w:rsidR="002B6D1A">
      <w:fldChar w:fldCharType="separate"/>
    </w:r>
    <w:r w:rsidRPr="002B6D1A" w:rsidR="002B6D1A">
      <w:t>1</w:t>
    </w:r>
    <w:r w:rsidR="002B6D1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B2F" w:rsidRDefault="00015B2F" w14:paraId="392A3A2B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6DA1" w:rsidP="00A06882" w:rsidRDefault="00926DA1" w14:paraId="195BAB3E" w14:textId="77777777">
      <w:r>
        <w:separator/>
      </w:r>
    </w:p>
  </w:footnote>
  <w:footnote w:type="continuationSeparator" w:id="0">
    <w:p w:rsidR="00926DA1" w:rsidP="00A06882" w:rsidRDefault="00926DA1" w14:paraId="653AA98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B2F" w:rsidRDefault="00015B2F" w14:paraId="60BF51EB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0F289F" w:rsidP="00A06882" w:rsidRDefault="00987A97" w14:paraId="5AB03482" w14:textId="77777777">
    <w:pPr>
      <w:pStyle w:val="Koptekst"/>
    </w:pPr>
    <w:r w:rsidRPr="00987A97">
      <w:rPr>
        <w:noProof/>
      </w:rPr>
      <w:drawing>
        <wp:anchor distT="0" distB="0" distL="114300" distR="114300" simplePos="0" relativeHeight="251659264" behindDoc="1" locked="1" layoutInCell="1" allowOverlap="1" wp14:anchorId="06312832" wp14:editId="2A60AE54">
          <wp:simplePos x="0" y="0"/>
          <wp:positionH relativeFrom="page">
            <wp:posOffset>4474845</wp:posOffset>
          </wp:positionH>
          <wp:positionV relativeFrom="page">
            <wp:posOffset>520065</wp:posOffset>
          </wp:positionV>
          <wp:extent cx="2270760" cy="394970"/>
          <wp:effectExtent l="0" t="0" r="254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0760" cy="394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B2F" w:rsidRDefault="00015B2F" w14:paraId="5D965421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90804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C1FECE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76C29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DC21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40FD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DCCA3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E858FD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ACE67A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9036D8CE"/>
    <w:lvl w:ilvl="0">
      <w:start w:val="1"/>
      <w:numFmt w:val="bullet"/>
      <w:pStyle w:val="Lijstopsomteken2"/>
      <w:lvlText w:val=""/>
      <w:lvlJc w:val="left"/>
      <w:pPr>
        <w:tabs>
          <w:tab w:val="num" w:pos="567"/>
        </w:tabs>
        <w:ind w:left="567" w:hanging="284"/>
      </w:pPr>
      <w:rPr>
        <w:rFonts w:hint="default" w:ascii="Symbol" w:hAnsi="Symbol"/>
        <w:color w:val="506B16"/>
      </w:rPr>
    </w:lvl>
  </w:abstractNum>
  <w:abstractNum w:abstractNumId="9" w15:restartNumberingAfterBreak="0">
    <w:nsid w:val="FFFFFF88"/>
    <w:multiLevelType w:val="singleLevel"/>
    <w:tmpl w:val="7EC81B84"/>
    <w:lvl w:ilvl="0">
      <w:start w:val="1"/>
      <w:numFmt w:val="decimal"/>
      <w:pStyle w:val="Lijstnummeri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506B16"/>
      </w:rPr>
    </w:lvl>
  </w:abstractNum>
  <w:abstractNum w:abstractNumId="10" w15:restartNumberingAfterBreak="0">
    <w:nsid w:val="FFFFFF89"/>
    <w:multiLevelType w:val="singleLevel"/>
    <w:tmpl w:val="7772C8C4"/>
    <w:lvl w:ilvl="0">
      <w:start w:val="1"/>
      <w:numFmt w:val="bullet"/>
      <w:pStyle w:val="Lijstopsomteken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color w:val="506B16"/>
      </w:rPr>
    </w:lvl>
  </w:abstractNum>
  <w:abstractNum w:abstractNumId="11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C497C26"/>
    <w:multiLevelType w:val="hybridMultilevel"/>
    <w:tmpl w:val="14F2E1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6725B"/>
    <w:multiLevelType w:val="hybridMultilevel"/>
    <w:tmpl w:val="CA92D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611795">
    <w:abstractNumId w:val="11"/>
  </w:num>
  <w:num w:numId="2" w16cid:durableId="2074309281">
    <w:abstractNumId w:val="13"/>
  </w:num>
  <w:num w:numId="3" w16cid:durableId="1437015163">
    <w:abstractNumId w:val="0"/>
  </w:num>
  <w:num w:numId="4" w16cid:durableId="682246570">
    <w:abstractNumId w:val="1"/>
  </w:num>
  <w:num w:numId="5" w16cid:durableId="1225526265">
    <w:abstractNumId w:val="2"/>
  </w:num>
  <w:num w:numId="6" w16cid:durableId="2132089289">
    <w:abstractNumId w:val="3"/>
  </w:num>
  <w:num w:numId="7" w16cid:durableId="68116162">
    <w:abstractNumId w:val="4"/>
  </w:num>
  <w:num w:numId="8" w16cid:durableId="677581117">
    <w:abstractNumId w:val="9"/>
  </w:num>
  <w:num w:numId="9" w16cid:durableId="188684099">
    <w:abstractNumId w:val="5"/>
  </w:num>
  <w:num w:numId="10" w16cid:durableId="1410813142">
    <w:abstractNumId w:val="6"/>
  </w:num>
  <w:num w:numId="11" w16cid:durableId="407923982">
    <w:abstractNumId w:val="7"/>
  </w:num>
  <w:num w:numId="12" w16cid:durableId="854659586">
    <w:abstractNumId w:val="8"/>
  </w:num>
  <w:num w:numId="13" w16cid:durableId="116800950">
    <w:abstractNumId w:val="10"/>
  </w:num>
  <w:num w:numId="14" w16cid:durableId="1711567585">
    <w:abstractNumId w:val="14"/>
  </w:num>
  <w:num w:numId="15" w16cid:durableId="1254821333">
    <w:abstractNumId w:val="1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stylePaneFormatFilter w:val="5005" w:allStyles="1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708"/>
  <w:hyphenationZone w:val="425"/>
  <w:drawingGridHorizontalSpacing w:val="284"/>
  <w:drawingGridVerticalSpacing w:val="284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DisableGlyphATSUI" w:val="0"/>
  </w:docVars>
  <w:rsids>
    <w:rsidRoot w:val="00015B2F"/>
    <w:rsid w:val="00013655"/>
    <w:rsid w:val="00015B2F"/>
    <w:rsid w:val="00021908"/>
    <w:rsid w:val="00025A31"/>
    <w:rsid w:val="0003626E"/>
    <w:rsid w:val="00062592"/>
    <w:rsid w:val="00064778"/>
    <w:rsid w:val="00072560"/>
    <w:rsid w:val="000929F8"/>
    <w:rsid w:val="000A51AA"/>
    <w:rsid w:val="000F289F"/>
    <w:rsid w:val="00105A29"/>
    <w:rsid w:val="00130A57"/>
    <w:rsid w:val="00134A25"/>
    <w:rsid w:val="00154329"/>
    <w:rsid w:val="0016559A"/>
    <w:rsid w:val="001801A0"/>
    <w:rsid w:val="001C14A0"/>
    <w:rsid w:val="001F7BEA"/>
    <w:rsid w:val="00200C20"/>
    <w:rsid w:val="0022364E"/>
    <w:rsid w:val="0022694C"/>
    <w:rsid w:val="00280308"/>
    <w:rsid w:val="0029792B"/>
    <w:rsid w:val="002B6D1A"/>
    <w:rsid w:val="002C26B7"/>
    <w:rsid w:val="002C6B3E"/>
    <w:rsid w:val="002E204A"/>
    <w:rsid w:val="0033332B"/>
    <w:rsid w:val="003526CD"/>
    <w:rsid w:val="003563C1"/>
    <w:rsid w:val="00357330"/>
    <w:rsid w:val="003702B8"/>
    <w:rsid w:val="003829FD"/>
    <w:rsid w:val="003B081D"/>
    <w:rsid w:val="003B3563"/>
    <w:rsid w:val="003B69A2"/>
    <w:rsid w:val="003C5D5E"/>
    <w:rsid w:val="003D4B12"/>
    <w:rsid w:val="0040124D"/>
    <w:rsid w:val="004354C4"/>
    <w:rsid w:val="00445352"/>
    <w:rsid w:val="00463EB6"/>
    <w:rsid w:val="00487F4B"/>
    <w:rsid w:val="00494BAC"/>
    <w:rsid w:val="004D05C1"/>
    <w:rsid w:val="004E3ABB"/>
    <w:rsid w:val="00500D14"/>
    <w:rsid w:val="005079C4"/>
    <w:rsid w:val="00511509"/>
    <w:rsid w:val="00513601"/>
    <w:rsid w:val="005559DD"/>
    <w:rsid w:val="00557275"/>
    <w:rsid w:val="00560CB3"/>
    <w:rsid w:val="00585F7E"/>
    <w:rsid w:val="0059357C"/>
    <w:rsid w:val="005E0789"/>
    <w:rsid w:val="005E213B"/>
    <w:rsid w:val="006055AD"/>
    <w:rsid w:val="006255BE"/>
    <w:rsid w:val="006261F2"/>
    <w:rsid w:val="00631088"/>
    <w:rsid w:val="0068273E"/>
    <w:rsid w:val="006A2DBB"/>
    <w:rsid w:val="006C735A"/>
    <w:rsid w:val="006D4D44"/>
    <w:rsid w:val="006E5594"/>
    <w:rsid w:val="007274DB"/>
    <w:rsid w:val="007322A4"/>
    <w:rsid w:val="00793E12"/>
    <w:rsid w:val="007A6607"/>
    <w:rsid w:val="007A680C"/>
    <w:rsid w:val="007B08E8"/>
    <w:rsid w:val="007B4E04"/>
    <w:rsid w:val="007B6211"/>
    <w:rsid w:val="007C5295"/>
    <w:rsid w:val="007F5E87"/>
    <w:rsid w:val="007F7A88"/>
    <w:rsid w:val="00842A06"/>
    <w:rsid w:val="0084670A"/>
    <w:rsid w:val="0085190B"/>
    <w:rsid w:val="00893E37"/>
    <w:rsid w:val="008C1D39"/>
    <w:rsid w:val="008C2472"/>
    <w:rsid w:val="00902C76"/>
    <w:rsid w:val="00926DA1"/>
    <w:rsid w:val="0094645C"/>
    <w:rsid w:val="00951354"/>
    <w:rsid w:val="00955825"/>
    <w:rsid w:val="00957356"/>
    <w:rsid w:val="00987A97"/>
    <w:rsid w:val="009B76B4"/>
    <w:rsid w:val="00A06882"/>
    <w:rsid w:val="00A16A29"/>
    <w:rsid w:val="00A36968"/>
    <w:rsid w:val="00A70E86"/>
    <w:rsid w:val="00A73DE3"/>
    <w:rsid w:val="00A94DF1"/>
    <w:rsid w:val="00AB612A"/>
    <w:rsid w:val="00AF2074"/>
    <w:rsid w:val="00B22744"/>
    <w:rsid w:val="00B46F1B"/>
    <w:rsid w:val="00B857DB"/>
    <w:rsid w:val="00B90033"/>
    <w:rsid w:val="00B9005A"/>
    <w:rsid w:val="00BA4BC6"/>
    <w:rsid w:val="00BA5EB6"/>
    <w:rsid w:val="00BC20A6"/>
    <w:rsid w:val="00BD7E89"/>
    <w:rsid w:val="00C522C5"/>
    <w:rsid w:val="00C67B98"/>
    <w:rsid w:val="00C70F6E"/>
    <w:rsid w:val="00C81FC4"/>
    <w:rsid w:val="00C846F0"/>
    <w:rsid w:val="00C91AEE"/>
    <w:rsid w:val="00C97067"/>
    <w:rsid w:val="00CB738B"/>
    <w:rsid w:val="00D0003D"/>
    <w:rsid w:val="00D1225F"/>
    <w:rsid w:val="00D17F6B"/>
    <w:rsid w:val="00D237B2"/>
    <w:rsid w:val="00D32617"/>
    <w:rsid w:val="00D649F2"/>
    <w:rsid w:val="00DF74E9"/>
    <w:rsid w:val="00E044B7"/>
    <w:rsid w:val="00E10AAB"/>
    <w:rsid w:val="00E2397B"/>
    <w:rsid w:val="00EB7442"/>
    <w:rsid w:val="00ED60F4"/>
    <w:rsid w:val="00ED7F06"/>
    <w:rsid w:val="00EE580A"/>
    <w:rsid w:val="00F21940"/>
    <w:rsid w:val="00F31F49"/>
    <w:rsid w:val="00F34283"/>
    <w:rsid w:val="00F74486"/>
    <w:rsid w:val="00F83664"/>
    <w:rsid w:val="00F91106"/>
    <w:rsid w:val="00FB6E32"/>
    <w:rsid w:val="00FC518F"/>
    <w:rsid w:val="00FE2C1D"/>
    <w:rsid w:val="00FF2729"/>
    <w:rsid w:val="01080465"/>
    <w:rsid w:val="03538566"/>
    <w:rsid w:val="1E39DE82"/>
    <w:rsid w:val="1EE17878"/>
    <w:rsid w:val="26DAF665"/>
    <w:rsid w:val="29F97521"/>
    <w:rsid w:val="2D6FDF57"/>
    <w:rsid w:val="2E854A7F"/>
    <w:rsid w:val="31A748B1"/>
    <w:rsid w:val="421CF8AD"/>
    <w:rsid w:val="42E906D9"/>
    <w:rsid w:val="4497C639"/>
    <w:rsid w:val="493D4891"/>
    <w:rsid w:val="4BB82DCE"/>
    <w:rsid w:val="57061A9F"/>
    <w:rsid w:val="58B1A508"/>
    <w:rsid w:val="602F581A"/>
    <w:rsid w:val="77644A7A"/>
    <w:rsid w:val="7AC0C7F9"/>
    <w:rsid w:val="7BA0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F2FED3"/>
  <w15:docId w15:val="{AAA420A2-37A2-4014-B470-3FC262EC44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/>
    <w:lsdException w:name="heading 5" w:uiPriority="9" w:semiHidden="1" w:qFormat="1"/>
    <w:lsdException w:name="heading 6" w:uiPriority="9" w:semiHidden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semiHidden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15B2F"/>
    <w:rPr>
      <w:rFonts w:eastAsiaTheme="minorEastAsia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22694C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000000" w:themeColor="text2"/>
      <w:sz w:val="46"/>
      <w:szCs w:val="46"/>
      <w:lang w:val="en-GB"/>
    </w:rPr>
  </w:style>
  <w:style w:type="paragraph" w:styleId="Kop2">
    <w:name w:val="heading 2"/>
    <w:basedOn w:val="Standaard"/>
    <w:next w:val="Standaard"/>
    <w:link w:val="Kop2Char"/>
    <w:uiPriority w:val="9"/>
    <w:qFormat/>
    <w:rsid w:val="0022694C"/>
    <w:pPr>
      <w:keepNext/>
      <w:keepLines/>
      <w:outlineLvl w:val="1"/>
    </w:pPr>
    <w:rPr>
      <w:rFonts w:asciiTheme="majorHAnsi" w:hAnsiTheme="majorHAnsi" w:eastAsiaTheme="majorEastAsia" w:cstheme="majorBidi"/>
      <w:b/>
      <w:bCs/>
      <w:color w:val="506B16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rsid w:val="00013655"/>
    <w:pPr>
      <w:keepNext/>
      <w:keepLines/>
      <w:outlineLvl w:val="2"/>
    </w:pPr>
    <w:rPr>
      <w:rFonts w:asciiTheme="majorHAnsi" w:hAnsiTheme="majorHAnsi" w:eastAsiaTheme="majorEastAsia" w:cstheme="majorBidi"/>
      <w:b/>
      <w:bCs/>
      <w:color w:val="506B16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rsid w:val="00FF2729"/>
    <w:pPr>
      <w:keepNext/>
      <w:keepLines/>
      <w:outlineLvl w:val="3"/>
    </w:pPr>
    <w:rPr>
      <w:rFonts w:asciiTheme="majorHAnsi" w:hAnsiTheme="majorHAnsi" w:eastAsiaTheme="majorEastAsia" w:cstheme="majorBidi"/>
      <w:b/>
      <w:bCs/>
      <w:iCs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C518F"/>
    <w:pPr>
      <w:spacing w:after="0" w:line="240" w:lineRule="auto"/>
    </w:pPr>
    <w:rPr>
      <w:sz w:val="24"/>
    </w:rPr>
    <w:tblPr>
      <w:tblBorders>
        <w:top w:val="single" w:color="506B16" w:sz="4" w:space="0"/>
        <w:left w:val="single" w:color="506B16" w:sz="4" w:space="0"/>
        <w:bottom w:val="single" w:color="506B16" w:sz="4" w:space="0"/>
        <w:right w:val="single" w:color="506B16" w:sz="4" w:space="0"/>
        <w:insideH w:val="single" w:color="506B16" w:sz="4" w:space="0"/>
        <w:insideV w:val="single" w:color="506B16" w:sz="4" w:space="0"/>
      </w:tblBorders>
    </w:tblPr>
    <w:tblStylePr w:type="firstRow">
      <w:pPr>
        <w:jc w:val="left"/>
      </w:pPr>
      <w:rPr>
        <w:b/>
        <w:color w:val="506B16"/>
      </w:rPr>
      <w:tblPr/>
      <w:tcPr>
        <w:tcBorders>
          <w:top w:val="single" w:color="506B16" w:sz="4" w:space="0"/>
          <w:left w:val="single" w:color="506B16" w:sz="4" w:space="0"/>
          <w:bottom w:val="single" w:color="506B16" w:sz="4" w:space="0"/>
          <w:right w:val="single" w:color="506B16" w:sz="4" w:space="0"/>
          <w:insideH w:val="single" w:color="506B16" w:sz="4" w:space="0"/>
          <w:insideV w:val="single" w:color="506B16" w:sz="4" w:space="0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styleId="Kop2Char" w:customStyle="1">
    <w:name w:val="Kop 2 Char"/>
    <w:basedOn w:val="Standaardalinea-lettertype"/>
    <w:link w:val="Kop2"/>
    <w:uiPriority w:val="9"/>
    <w:rsid w:val="00463EB6"/>
    <w:rPr>
      <w:rFonts w:asciiTheme="majorHAnsi" w:hAnsiTheme="majorHAnsi" w:eastAsiaTheme="majorEastAsia" w:cstheme="majorBidi"/>
      <w:b/>
      <w:bCs/>
      <w:color w:val="506B16"/>
      <w:kern w:val="16"/>
      <w:sz w:val="32"/>
      <w:szCs w:val="32"/>
      <w:lang w:val="en-US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463EB6"/>
    <w:rPr>
      <w:rFonts w:asciiTheme="majorHAnsi" w:hAnsiTheme="majorHAnsi" w:eastAsiaTheme="majorEastAsia" w:cstheme="majorBidi"/>
      <w:b/>
      <w:bCs/>
      <w:color w:val="506B16"/>
      <w:kern w:val="16"/>
      <w:sz w:val="28"/>
      <w:szCs w:val="28"/>
      <w:lang w:val="en-US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7C5295"/>
    <w:rPr>
      <w:rFonts w:asciiTheme="majorHAnsi" w:hAnsiTheme="majorHAnsi" w:eastAsiaTheme="majorEastAsia" w:cstheme="majorBidi"/>
      <w:b/>
      <w:bCs/>
      <w:iCs/>
      <w:color w:val="000000"/>
      <w:kern w:val="16"/>
      <w:szCs w:val="24"/>
    </w:rPr>
  </w:style>
  <w:style w:type="paragraph" w:styleId="Titel">
    <w:name w:val="Title"/>
    <w:basedOn w:val="Standaard"/>
    <w:next w:val="Standaard"/>
    <w:link w:val="TitelChar"/>
    <w:uiPriority w:val="10"/>
    <w:semiHidden/>
    <w:rsid w:val="00021908"/>
    <w:pPr>
      <w:spacing w:line="240" w:lineRule="auto"/>
      <w:contextualSpacing/>
    </w:pPr>
    <w:rPr>
      <w:rFonts w:asciiTheme="majorHAnsi" w:hAnsiTheme="majorHAnsi" w:eastAsiaTheme="majorEastAsia" w:cstheme="majorBidi"/>
      <w:color w:val="000000" w:themeColor="text1"/>
      <w:spacing w:val="5"/>
      <w:kern w:val="28"/>
      <w:sz w:val="5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semiHidden/>
    <w:rsid w:val="00021908"/>
    <w:rPr>
      <w:rFonts w:asciiTheme="majorHAnsi" w:hAnsiTheme="majorHAnsi" w:eastAsiaTheme="majorEastAsia" w:cstheme="majorBidi"/>
      <w:color w:val="000000" w:themeColor="text1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842A06"/>
    <w:pPr>
      <w:numPr>
        <w:ilvl w:val="1"/>
      </w:numPr>
    </w:pPr>
    <w:rPr>
      <w:rFonts w:asciiTheme="majorHAnsi" w:hAnsiTheme="majorHAnsi" w:eastAsiaTheme="majorEastAsia" w:cstheme="majorBidi"/>
      <w:color w:val="13336D" w:themeColor="accent1"/>
    </w:rPr>
  </w:style>
  <w:style w:type="character" w:styleId="OndertitelChar" w:customStyle="1">
    <w:name w:val="Ondertitel Char"/>
    <w:basedOn w:val="Standaardalinea-lettertype"/>
    <w:link w:val="Ondertitel"/>
    <w:uiPriority w:val="11"/>
    <w:semiHidden/>
    <w:rsid w:val="00842A06"/>
    <w:rPr>
      <w:rFonts w:asciiTheme="majorHAnsi" w:hAnsiTheme="majorHAnsi" w:eastAsiaTheme="majorEastAsia" w:cstheme="majorBidi"/>
      <w:color w:val="13336D" w:themeColor="accent1"/>
      <w:kern w:val="16"/>
      <w:sz w:val="24"/>
      <w:szCs w:val="24"/>
    </w:rPr>
  </w:style>
  <w:style w:type="paragraph" w:styleId="Inhopg1">
    <w:name w:val="toc 1"/>
    <w:basedOn w:val="Standaard"/>
    <w:next w:val="Standaard"/>
    <w:uiPriority w:val="39"/>
    <w:semiHidden/>
    <w:rsid w:val="00C81FC4"/>
    <w:pPr>
      <w:tabs>
        <w:tab w:val="right" w:pos="8080"/>
      </w:tabs>
      <w:spacing w:before="260"/>
      <w:ind w:right="1417"/>
    </w:pPr>
    <w:rPr>
      <w:b/>
      <w:noProof/>
      <w:lang w:val="en-GB"/>
    </w:rPr>
  </w:style>
  <w:style w:type="paragraph" w:styleId="Inhopg2">
    <w:name w:val="toc 2"/>
    <w:basedOn w:val="Standaard"/>
    <w:next w:val="Standaard"/>
    <w:uiPriority w:val="39"/>
    <w:semiHidden/>
    <w:rsid w:val="00C81FC4"/>
    <w:pPr>
      <w:tabs>
        <w:tab w:val="right" w:pos="8080"/>
      </w:tabs>
      <w:ind w:left="221" w:right="1417"/>
    </w:pPr>
    <w:rPr>
      <w:noProof/>
      <w:color w:val="506B16"/>
    </w:rPr>
  </w:style>
  <w:style w:type="paragraph" w:styleId="Inhopg3">
    <w:name w:val="toc 3"/>
    <w:basedOn w:val="Standaard"/>
    <w:next w:val="Standaard"/>
    <w:uiPriority w:val="39"/>
    <w:semiHidden/>
    <w:rsid w:val="00C81FC4"/>
    <w:pPr>
      <w:tabs>
        <w:tab w:val="right" w:pos="8080"/>
      </w:tabs>
      <w:spacing w:after="100"/>
      <w:ind w:left="440" w:right="1417"/>
    </w:pPr>
    <w:rPr>
      <w:noProof/>
    </w:rPr>
  </w:style>
  <w:style w:type="paragraph" w:styleId="Inhopg4">
    <w:name w:val="toc 4"/>
    <w:basedOn w:val="Standaard"/>
    <w:next w:val="Standaard"/>
    <w:uiPriority w:val="39"/>
    <w:semiHidden/>
    <w:rsid w:val="00842A06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semiHidden/>
    <w:rsid w:val="00842A06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semiHidden/>
    <w:rsid w:val="00842A06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semiHidden/>
    <w:rsid w:val="00842A06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semiHidden/>
    <w:rsid w:val="00842A06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semiHidden/>
    <w:rsid w:val="00842A06"/>
    <w:pPr>
      <w:spacing w:after="100"/>
      <w:ind w:left="1760"/>
    </w:pPr>
  </w:style>
  <w:style w:type="character" w:styleId="Kop1Char" w:customStyle="1">
    <w:name w:val="Kop 1 Char"/>
    <w:basedOn w:val="Standaardalinea-lettertype"/>
    <w:link w:val="Kop1"/>
    <w:uiPriority w:val="9"/>
    <w:rsid w:val="00463EB6"/>
    <w:rPr>
      <w:rFonts w:asciiTheme="majorHAnsi" w:hAnsiTheme="majorHAnsi" w:eastAsiaTheme="majorEastAsia" w:cstheme="majorBidi"/>
      <w:b/>
      <w:bCs/>
      <w:color w:val="000000" w:themeColor="text2"/>
      <w:kern w:val="16"/>
      <w:sz w:val="46"/>
      <w:szCs w:val="46"/>
      <w:lang w:val="en-GB"/>
    </w:rPr>
  </w:style>
  <w:style w:type="paragraph" w:styleId="Kopvaninhoudsopgave">
    <w:name w:val="TOC Heading"/>
    <w:basedOn w:val="Kop1"/>
    <w:next w:val="Standaard"/>
    <w:uiPriority w:val="39"/>
    <w:semiHidden/>
    <w:rsid w:val="0022694C"/>
    <w:pPr>
      <w:outlineLvl w:val="9"/>
    </w:pPr>
  </w:style>
  <w:style w:type="paragraph" w:styleId="Voettekst">
    <w:name w:val="footer"/>
    <w:basedOn w:val="Standaard"/>
    <w:link w:val="VoettekstChar"/>
    <w:uiPriority w:val="99"/>
    <w:semiHidden/>
    <w:rsid w:val="002B6D1A"/>
    <w:pPr>
      <w:tabs>
        <w:tab w:val="center" w:pos="4320"/>
        <w:tab w:val="right" w:pos="8640"/>
      </w:tabs>
      <w:spacing w:line="280" w:lineRule="atLeast"/>
    </w:pPr>
    <w:rPr>
      <w:sz w:val="18"/>
    </w:r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2B6D1A"/>
    <w:rPr>
      <w:color w:val="000000"/>
      <w:kern w:val="16"/>
      <w:sz w:val="18"/>
      <w:szCs w:val="24"/>
      <w:lang w:val="en-US"/>
    </w:rPr>
  </w:style>
  <w:style w:type="paragraph" w:styleId="Koptekst">
    <w:name w:val="header"/>
    <w:basedOn w:val="Standaard"/>
    <w:link w:val="KoptekstChar"/>
    <w:uiPriority w:val="99"/>
    <w:semiHidden/>
    <w:rsid w:val="007B4E04"/>
    <w:pPr>
      <w:tabs>
        <w:tab w:val="center" w:pos="4320"/>
        <w:tab w:val="right" w:pos="8640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7B4E04"/>
    <w:rPr>
      <w:kern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6055AD"/>
    <w:pPr>
      <w:spacing w:line="240" w:lineRule="atLeast"/>
      <w:ind w:left="284" w:hanging="284"/>
    </w:pPr>
    <w:rPr>
      <w:sz w:val="18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6055AD"/>
    <w:rPr>
      <w:kern w:val="16"/>
      <w:sz w:val="18"/>
      <w:szCs w:val="24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A94DF1"/>
    <w:rPr>
      <w:color w:val="auto"/>
      <w:u w:val="none"/>
      <w:bdr w:val="none" w:color="auto" w:sz="0" w:space="0"/>
      <w:shd w:val="clear" w:color="auto" w:fill="FFFF00"/>
    </w:rPr>
  </w:style>
  <w:style w:type="paragraph" w:styleId="Lijstalinea">
    <w:name w:val="List Paragraph"/>
    <w:basedOn w:val="Standaard"/>
    <w:uiPriority w:val="34"/>
    <w:semiHidden/>
    <w:rsid w:val="0022694C"/>
    <w:pPr>
      <w:ind w:left="720"/>
      <w:contextualSpacing/>
    </w:pPr>
  </w:style>
  <w:style w:type="paragraph" w:styleId="Lijstopsomteken">
    <w:name w:val="List Bullet"/>
    <w:basedOn w:val="Standaard"/>
    <w:uiPriority w:val="99"/>
    <w:semiHidden/>
    <w:rsid w:val="00A06882"/>
    <w:pPr>
      <w:numPr>
        <w:numId w:val="13"/>
      </w:numPr>
      <w:contextualSpacing/>
    </w:pPr>
  </w:style>
  <w:style w:type="paragraph" w:styleId="Lijstopsomteken2">
    <w:name w:val="List Bullet 2"/>
    <w:basedOn w:val="Standaard"/>
    <w:uiPriority w:val="99"/>
    <w:semiHidden/>
    <w:rsid w:val="00A06882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rsid w:val="00A06882"/>
    <w:pPr>
      <w:numPr>
        <w:numId w:val="8"/>
      </w:numPr>
      <w:contextualSpacing/>
    </w:pPr>
  </w:style>
  <w:style w:type="paragraph" w:styleId="Opsommingkop" w:customStyle="1">
    <w:name w:val="Opsomming kop"/>
    <w:basedOn w:val="Lijstopsomteken"/>
    <w:semiHidden/>
    <w:rsid w:val="006055AD"/>
    <w:rPr>
      <w:b/>
      <w:bCs/>
      <w:color w:val="506B16"/>
    </w:rPr>
  </w:style>
  <w:style w:type="paragraph" w:styleId="Standaardinspringing">
    <w:name w:val="Normal Indent"/>
    <w:basedOn w:val="Standaard"/>
    <w:uiPriority w:val="99"/>
    <w:semiHidden/>
    <w:rsid w:val="006055AD"/>
    <w:pPr>
      <w:ind w:left="284"/>
    </w:pPr>
  </w:style>
  <w:style w:type="character" w:styleId="Voetnootmarkering">
    <w:name w:val="footnote reference"/>
    <w:basedOn w:val="Standaardalinea-lettertype"/>
    <w:uiPriority w:val="99"/>
    <w:semiHidden/>
    <w:unhideWhenUsed/>
    <w:rsid w:val="006055AD"/>
    <w:rPr>
      <w:vertAlign w:val="superscript"/>
    </w:rPr>
  </w:style>
  <w:style w:type="paragraph" w:styleId="Bibliografie">
    <w:name w:val="Bibliography"/>
    <w:basedOn w:val="Standaard"/>
    <w:next w:val="Standaard"/>
    <w:uiPriority w:val="37"/>
    <w:semiHidden/>
    <w:rsid w:val="00C81FC4"/>
  </w:style>
  <w:style w:type="character" w:styleId="Hyperlink">
    <w:name w:val="Hyperlink"/>
    <w:basedOn w:val="Standaardalinea-lettertype"/>
    <w:uiPriority w:val="99"/>
    <w:rsid w:val="00C81FC4"/>
    <w:rPr>
      <w:color w:val="000000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rsid w:val="00C81FC4"/>
    <w:rPr>
      <w:b/>
      <w:color w:val="000000" w:themeColor="text2"/>
    </w:rPr>
  </w:style>
  <w:style w:type="table" w:styleId="Rastertabel1licht">
    <w:name w:val="Grid Table 1 Light"/>
    <w:basedOn w:val="Standaardtabel"/>
    <w:uiPriority w:val="46"/>
    <w:rsid w:val="008C2472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C518F"/>
    <w:pPr>
      <w:spacing w:after="0" w:line="240" w:lineRule="auto"/>
    </w:pPr>
    <w:tblPr>
      <w:tblStyleRowBandSize w:val="1"/>
      <w:tblStyleColBandSize w:val="1"/>
      <w:tblBorders>
        <w:top w:val="single" w:color="65F8FF" w:themeColor="accent6" w:themeTint="66" w:sz="4" w:space="0"/>
        <w:left w:val="single" w:color="65F8FF" w:themeColor="accent6" w:themeTint="66" w:sz="4" w:space="0"/>
        <w:bottom w:val="single" w:color="65F8FF" w:themeColor="accent6" w:themeTint="66" w:sz="4" w:space="0"/>
        <w:right w:val="single" w:color="65F8FF" w:themeColor="accent6" w:themeTint="66" w:sz="4" w:space="0"/>
        <w:insideH w:val="single" w:color="65F8FF" w:themeColor="accent6" w:themeTint="66" w:sz="4" w:space="0"/>
        <w:insideV w:val="single" w:color="65F8FF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19F5FF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19F5F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C518F"/>
    <w:pPr>
      <w:spacing w:after="0" w:line="240" w:lineRule="auto"/>
    </w:pPr>
    <w:tblPr>
      <w:tblStyleRowBandSize w:val="1"/>
      <w:tblStyleColBandSize w:val="1"/>
      <w:tblBorders>
        <w:top w:val="single" w:color="FCCA93" w:themeColor="accent2" w:themeTint="66" w:sz="4" w:space="0"/>
        <w:left w:val="single" w:color="FCCA93" w:themeColor="accent2" w:themeTint="66" w:sz="4" w:space="0"/>
        <w:bottom w:val="single" w:color="FCCA93" w:themeColor="accent2" w:themeTint="66" w:sz="4" w:space="0"/>
        <w:right w:val="single" w:color="FCCA93" w:themeColor="accent2" w:themeTint="66" w:sz="4" w:space="0"/>
        <w:insideH w:val="single" w:color="FCCA93" w:themeColor="accent2" w:themeTint="66" w:sz="4" w:space="0"/>
        <w:insideV w:val="single" w:color="FCCA93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BB05D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BB05D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leiding" w:customStyle="1">
    <w:name w:val="Inleiding"/>
    <w:basedOn w:val="Standaard"/>
    <w:uiPriority w:val="99"/>
    <w:semiHidden/>
    <w:rsid w:val="00FC518F"/>
    <w:pPr>
      <w:tabs>
        <w:tab w:val="left" w:pos="142"/>
        <w:tab w:val="left" w:pos="283"/>
      </w:tabs>
      <w:suppressAutoHyphens/>
      <w:autoSpaceDE w:val="0"/>
      <w:autoSpaceDN w:val="0"/>
      <w:spacing w:line="480" w:lineRule="atLeast"/>
      <w:textAlignment w:val="center"/>
    </w:pPr>
    <w:rPr>
      <w:rFonts w:ascii="UnitRoundedPro-Light" w:hAnsi="UnitRoundedPro-Light" w:cs="UnitRoundedPro-Light"/>
      <w:color w:val="999949"/>
      <w:spacing w:val="6"/>
      <w:sz w:val="28"/>
      <w:szCs w:val="28"/>
    </w:rPr>
  </w:style>
  <w:style w:type="paragraph" w:styleId="Label" w:customStyle="1">
    <w:name w:val="Label"/>
    <w:basedOn w:val="Standaard"/>
    <w:semiHidden/>
    <w:qFormat/>
    <w:rsid w:val="00072560"/>
    <w:rPr>
      <w:rFonts w:cs="Times New Roman (Body CS)"/>
      <w:spacing w:val="5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B7442"/>
    <w:rPr>
      <w:color w:val="605E5C"/>
      <w:shd w:val="clear" w:color="auto" w:fill="E1DFDD"/>
    </w:rPr>
  </w:style>
  <w:style w:type="paragraph" w:styleId="Tussenkopje" w:customStyle="1">
    <w:name w:val="Tussenkopje"/>
    <w:basedOn w:val="Standaard"/>
    <w:qFormat/>
    <w:rsid w:val="007A680C"/>
    <w:rPr>
      <w:rFonts w:ascii="Calibri" w:hAnsi="Calibri" w:cs="Calibri"/>
    </w:rPr>
  </w:style>
  <w:style w:type="paragraph" w:styleId="Tekstopmerking">
    <w:name w:val="annotation text"/>
    <w:basedOn w:val="Standaard"/>
    <w:link w:val="TekstopmerkingChar"/>
    <w:uiPriority w:val="99"/>
    <w:unhideWhenUsed/>
    <w:rsid w:val="00015B2F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15B2F"/>
    <w:rPr>
      <w:rFonts w:eastAsiaTheme="minorEastAsia"/>
      <w:sz w:val="20"/>
      <w:szCs w:val="20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5B2F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B6E3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FB6E32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header" Target="header2.xm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eader" Target="header3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1.xml" Id="rId17" /><Relationship Type="http://schemas.openxmlformats.org/officeDocument/2006/relationships/glossaryDocument" Target="glossary/document.xml" Id="rId25" /><Relationship Type="http://schemas.openxmlformats.org/officeDocument/2006/relationships/customXml" Target="../customXml/item2.xml" Id="rId2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microsoft.com/office/2011/relationships/people" Target="people.xml" Id="rId24" /><Relationship Type="http://schemas.openxmlformats.org/officeDocument/2006/relationships/numbering" Target="numbering.xml" Id="rId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22" /><Relationship Type="http://schemas.openxmlformats.org/officeDocument/2006/relationships/hyperlink" Target="https://www.interaktcontour.nl/privacy/" TargetMode="External" Id="R00dabaa932e64005" /><Relationship Type="http://schemas.openxmlformats.org/officeDocument/2006/relationships/hyperlink" Target="mailto:zorgbemiddeling@interaktcontour.nl" TargetMode="External" Id="R066f9a84a287499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eraktcontour.sharepoint.com/sites/PRCommunicatie/Huisstijl_SICG/OfficeTemplates/InteraktContour_Word/Leeg%20document%20met%20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4D36A4CE8247988B95FD8BD898E2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5CD24F-F90A-4808-AEDC-2B75FA5F5BF0}"/>
      </w:docPartPr>
      <w:docPartBody>
        <w:p xmlns:wp14="http://schemas.microsoft.com/office/word/2010/wordml" w:rsidP="00B90033" w:rsidRDefault="00B90033" w14:paraId="194454DA" wp14:textId="77777777">
          <w:pPr>
            <w:pStyle w:val="DE4D36A4CE8247988B95FD8BD898E297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A3B63E6C15274122B4ADC66D42D3C6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BF4BAE-6157-499E-A9BA-D2C9B95EEFA5}"/>
      </w:docPartPr>
      <w:docPartBody>
        <w:p xmlns:wp14="http://schemas.microsoft.com/office/word/2010/wordml" w:rsidP="00B90033" w:rsidRDefault="00B90033" w14:paraId="4D165418" wp14:textId="77777777">
          <w:pPr>
            <w:pStyle w:val="A3B63E6C15274122B4ADC66D42D3C6DE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DB220E0C628344AFB2407C93CF08FE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C6D165-E488-434D-821C-1B7521210908}"/>
      </w:docPartPr>
      <w:docPartBody>
        <w:p xmlns:wp14="http://schemas.microsoft.com/office/word/2010/wordml" w:rsidP="00B90033" w:rsidRDefault="00B90033" w14:paraId="5EC232D4" wp14:textId="77777777">
          <w:pPr>
            <w:pStyle w:val="DB220E0C628344AFB2407C93CF08FEDA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449E8B2CB22A470C8A3F57AECC1DBD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714717-AC47-4B3C-BC9A-5F2760DF4DD5}"/>
      </w:docPartPr>
      <w:docPartBody>
        <w:p xmlns:wp14="http://schemas.microsoft.com/office/word/2010/wordml" w:rsidP="00B90033" w:rsidRDefault="00B90033" w14:paraId="1FBDC59D" wp14:textId="77777777">
          <w:pPr>
            <w:pStyle w:val="449E8B2CB22A470C8A3F57AECC1DBDEC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4686D513085B43ECAE3D3A805E672B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13A760-4043-48C6-AAB0-01E7425021BB}"/>
      </w:docPartPr>
      <w:docPartBody>
        <w:p xmlns:wp14="http://schemas.microsoft.com/office/word/2010/wordml" w:rsidP="00B90033" w:rsidRDefault="00B90033" w14:paraId="0BE12C21" wp14:textId="77777777">
          <w:pPr>
            <w:pStyle w:val="4686D513085B43ECAE3D3A805E672B69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F5CA3DA8803E44EFA43A4D5920AD96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1F3362-63A1-486F-876A-1B7F9BD53A5F}"/>
      </w:docPartPr>
      <w:docPartBody>
        <w:p xmlns:wp14="http://schemas.microsoft.com/office/word/2010/wordml" w:rsidP="00B90033" w:rsidRDefault="00B90033" w14:paraId="76D369E2" wp14:textId="77777777">
          <w:pPr>
            <w:pStyle w:val="F5CA3DA8803E44EFA43A4D5920AD96A4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5126A073ED36404EB3E2B904048E63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76A98F-ED15-46B7-BAF1-50AAD2F2BD54}"/>
      </w:docPartPr>
      <w:docPartBody>
        <w:p xmlns:wp14="http://schemas.microsoft.com/office/word/2010/wordml" w:rsidP="00B90033" w:rsidRDefault="00B90033" w14:paraId="606BFA53" wp14:textId="77777777">
          <w:pPr>
            <w:pStyle w:val="5126A073ED36404EB3E2B904048E631F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8920EC4932D8409AB09C1E242A7FCA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721D0F-9AE2-48C5-9991-58493D70367C}"/>
      </w:docPartPr>
      <w:docPartBody>
        <w:p xmlns:wp14="http://schemas.microsoft.com/office/word/2010/wordml" w:rsidP="00B90033" w:rsidRDefault="00B90033" w14:paraId="7CECF265" wp14:textId="77777777">
          <w:pPr>
            <w:pStyle w:val="8920EC4932D8409AB09C1E242A7FCA36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8FF771545671456495006672F98DF7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50274D-79D2-4C83-9D09-0E80B567A51D}"/>
      </w:docPartPr>
      <w:docPartBody>
        <w:p xmlns:wp14="http://schemas.microsoft.com/office/word/2010/wordml" w:rsidP="00B90033" w:rsidRDefault="00B90033" w14:paraId="6ECD815F" wp14:textId="77777777">
          <w:pPr>
            <w:pStyle w:val="8FF771545671456495006672F98DF7AE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C9D84CCA911045799128A2F4883783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D81C42-4756-4BB4-BCE1-2ECCD71F45BF}"/>
      </w:docPartPr>
      <w:docPartBody>
        <w:p xmlns:wp14="http://schemas.microsoft.com/office/word/2010/wordml" w:rsidP="00B90033" w:rsidRDefault="00B90033" w14:paraId="1EC89479" wp14:textId="77777777">
          <w:pPr>
            <w:pStyle w:val="C9D84CCA911045799128A2F4883783DF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E7774755840042AFB9F4D209B9DF3C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ED6A6F-9F3A-455B-B138-5AE934480A17}"/>
      </w:docPartPr>
      <w:docPartBody>
        <w:p xmlns:wp14="http://schemas.microsoft.com/office/word/2010/wordml" w:rsidP="00B90033" w:rsidRDefault="00B90033" w14:paraId="5D5C51EE" wp14:textId="77777777">
          <w:pPr>
            <w:pStyle w:val="E7774755840042AFB9F4D209B9DF3CC3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0B048EFCF5C545B69BA0D12A7224FE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98D25F-A6EF-4E22-B297-17CA19DB88F9}"/>
      </w:docPartPr>
      <w:docPartBody>
        <w:p xmlns:wp14="http://schemas.microsoft.com/office/word/2010/wordml" w:rsidP="00B90033" w:rsidRDefault="00B90033" w14:paraId="6ED724AD" wp14:textId="77777777">
          <w:pPr>
            <w:pStyle w:val="0B048EFCF5C545B69BA0D12A7224FE31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B704EE8CFDD3442E9492B8C2C5B544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874FA0-AF29-4AE2-B222-704BCD2F78F4}"/>
      </w:docPartPr>
      <w:docPartBody>
        <w:p xmlns:wp14="http://schemas.microsoft.com/office/word/2010/wordml" w:rsidP="00B90033" w:rsidRDefault="00B90033" w14:paraId="2D3D912C" wp14:textId="77777777">
          <w:pPr>
            <w:pStyle w:val="B704EE8CFDD3442E9492B8C2C5B544DA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CDC61A6D365547A788DC4AC675D41D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3FC669-D2C4-480D-ADC4-A5E5CF414624}"/>
      </w:docPartPr>
      <w:docPartBody>
        <w:p xmlns:wp14="http://schemas.microsoft.com/office/word/2010/wordml" w:rsidP="00B90033" w:rsidRDefault="00B90033" w14:paraId="17FFCC6F" wp14:textId="77777777">
          <w:pPr>
            <w:pStyle w:val="CDC61A6D365547A788DC4AC675D41D03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AAFFAE7B930A4A6382B96AF02D437E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27BC6E-BAF1-434C-89C4-C8FAA35DAFF4}"/>
      </w:docPartPr>
      <w:docPartBody>
        <w:p xmlns:wp14="http://schemas.microsoft.com/office/word/2010/wordml" w:rsidP="00B90033" w:rsidRDefault="00B90033" w14:paraId="7A783EEF" wp14:textId="77777777">
          <w:pPr>
            <w:pStyle w:val="AAFFAE7B930A4A6382B96AF02D437ED9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1D529E5B227A4873A7EA7551525152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2770FA-3810-4122-B895-3D7FBF73F0D4}"/>
      </w:docPartPr>
      <w:docPartBody>
        <w:p xmlns:wp14="http://schemas.microsoft.com/office/word/2010/wordml" w:rsidP="00B90033" w:rsidRDefault="00B90033" w14:paraId="327B7BD5" wp14:textId="77777777">
          <w:pPr>
            <w:pStyle w:val="1D529E5B227A4873A7EA75515251529F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0B9325BD93324D7DA7963F2CE0F880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CD6997-12E4-4EF7-9B6C-AB62B20E5FA9}"/>
      </w:docPartPr>
      <w:docPartBody>
        <w:p xmlns:wp14="http://schemas.microsoft.com/office/word/2010/wordml" w:rsidP="00B90033" w:rsidRDefault="00B90033" w14:paraId="33BDABE4" wp14:textId="77777777">
          <w:pPr>
            <w:pStyle w:val="0B9325BD93324D7DA7963F2CE0F880A3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AB0E8A764FB04009AC169A1097A2D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5F865A-54F9-47D6-B08D-11467952ED63}"/>
      </w:docPartPr>
      <w:docPartBody>
        <w:p xmlns:wp14="http://schemas.microsoft.com/office/word/2010/wordml" w:rsidP="00B90033" w:rsidRDefault="00B90033" w14:paraId="278DB16F" wp14:textId="77777777">
          <w:pPr>
            <w:pStyle w:val="AB0E8A764FB04009AC169A1097A2D85F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B88B125D745547CE9E837873FFA661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3D1D71-3028-4560-8672-C86E3B8CEF37}"/>
      </w:docPartPr>
      <w:docPartBody>
        <w:p xmlns:wp14="http://schemas.microsoft.com/office/word/2010/wordml" w:rsidP="00B90033" w:rsidRDefault="00B90033" w14:paraId="4187E58D" wp14:textId="77777777">
          <w:pPr>
            <w:pStyle w:val="B88B125D745547CE9E837873FFA661EC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AC1442961A314AA9911CEDF062E5D5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6F7958-29EB-4B96-AF40-3F90541969E1}"/>
      </w:docPartPr>
      <w:docPartBody>
        <w:p xmlns:wp14="http://schemas.microsoft.com/office/word/2010/wordml" w:rsidP="00B90033" w:rsidRDefault="00B90033" w14:paraId="71F436FA" wp14:textId="77777777">
          <w:pPr>
            <w:pStyle w:val="AC1442961A314AA9911CEDF062E5D50C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E56480D1A260438FB3F390B5B04405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B7776F-BC3F-48D3-BEA3-0AE2B676B343}"/>
      </w:docPartPr>
      <w:docPartBody>
        <w:p xmlns:wp14="http://schemas.microsoft.com/office/word/2010/wordml" w:rsidP="00B90033" w:rsidRDefault="00B90033" w14:paraId="54BBB1A6" wp14:textId="77777777">
          <w:pPr>
            <w:pStyle w:val="E56480D1A260438FB3F390B5B0440569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A74B6572524647D5A33F6D5F95695B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BD1F8-F7AA-428B-875C-2B845D4F0EF6}"/>
      </w:docPartPr>
      <w:docPartBody>
        <w:p xmlns:wp14="http://schemas.microsoft.com/office/word/2010/wordml" w:rsidP="00B90033" w:rsidRDefault="00B90033" w14:paraId="0E0BA4DC" wp14:textId="77777777">
          <w:pPr>
            <w:pStyle w:val="A74B6572524647D5A33F6D5F95695B8B"/>
          </w:pPr>
          <w:r w:rsidRPr="00F846B6">
            <w:rPr>
              <w:rStyle w:val="Tekstvantijdelijkeaanduiding"/>
            </w:rPr>
            <w:t>Klik of tik om tekst in te voeren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UnitRoundedPro-Light">
    <w:altName w:val="UnitRoundedPro-Light"/>
    <w:charset w:val="4D"/>
    <w:family w:val="swiss"/>
    <w:pitch w:val="variable"/>
    <w:sig w:usb0="A00000FF" w:usb1="5000207B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033"/>
    <w:rsid w:val="00530BA5"/>
    <w:rsid w:val="00B90033"/>
    <w:rsid w:val="00B9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90033"/>
    <w:rPr>
      <w:color w:val="666666"/>
    </w:rPr>
  </w:style>
  <w:style w:type="paragraph" w:customStyle="1" w:styleId="DE4D36A4CE8247988B95FD8BD898E297">
    <w:name w:val="DE4D36A4CE8247988B95FD8BD898E297"/>
    <w:rsid w:val="00B90033"/>
  </w:style>
  <w:style w:type="paragraph" w:customStyle="1" w:styleId="A3B63E6C15274122B4ADC66D42D3C6DE">
    <w:name w:val="A3B63E6C15274122B4ADC66D42D3C6DE"/>
    <w:rsid w:val="00B90033"/>
  </w:style>
  <w:style w:type="paragraph" w:customStyle="1" w:styleId="DB220E0C628344AFB2407C93CF08FEDA">
    <w:name w:val="DB220E0C628344AFB2407C93CF08FEDA"/>
    <w:rsid w:val="00B90033"/>
  </w:style>
  <w:style w:type="paragraph" w:customStyle="1" w:styleId="449E8B2CB22A470C8A3F57AECC1DBDEC">
    <w:name w:val="449E8B2CB22A470C8A3F57AECC1DBDEC"/>
    <w:rsid w:val="00B90033"/>
  </w:style>
  <w:style w:type="paragraph" w:customStyle="1" w:styleId="4686D513085B43ECAE3D3A805E672B69">
    <w:name w:val="4686D513085B43ECAE3D3A805E672B69"/>
    <w:rsid w:val="00B90033"/>
  </w:style>
  <w:style w:type="paragraph" w:customStyle="1" w:styleId="F5CA3DA8803E44EFA43A4D5920AD96A4">
    <w:name w:val="F5CA3DA8803E44EFA43A4D5920AD96A4"/>
    <w:rsid w:val="00B90033"/>
  </w:style>
  <w:style w:type="paragraph" w:customStyle="1" w:styleId="5126A073ED36404EB3E2B904048E631F">
    <w:name w:val="5126A073ED36404EB3E2B904048E631F"/>
    <w:rsid w:val="00B90033"/>
  </w:style>
  <w:style w:type="paragraph" w:customStyle="1" w:styleId="8920EC4932D8409AB09C1E242A7FCA36">
    <w:name w:val="8920EC4932D8409AB09C1E242A7FCA36"/>
    <w:rsid w:val="00B90033"/>
  </w:style>
  <w:style w:type="paragraph" w:customStyle="1" w:styleId="8FF771545671456495006672F98DF7AE">
    <w:name w:val="8FF771545671456495006672F98DF7AE"/>
    <w:rsid w:val="00B90033"/>
  </w:style>
  <w:style w:type="paragraph" w:customStyle="1" w:styleId="C9D84CCA911045799128A2F4883783DF">
    <w:name w:val="C9D84CCA911045799128A2F4883783DF"/>
    <w:rsid w:val="00B90033"/>
  </w:style>
  <w:style w:type="paragraph" w:customStyle="1" w:styleId="E7774755840042AFB9F4D209B9DF3CC3">
    <w:name w:val="E7774755840042AFB9F4D209B9DF3CC3"/>
    <w:rsid w:val="00B90033"/>
  </w:style>
  <w:style w:type="paragraph" w:customStyle="1" w:styleId="0B048EFCF5C545B69BA0D12A7224FE31">
    <w:name w:val="0B048EFCF5C545B69BA0D12A7224FE31"/>
    <w:rsid w:val="00B90033"/>
  </w:style>
  <w:style w:type="paragraph" w:customStyle="1" w:styleId="B704EE8CFDD3442E9492B8C2C5B544DA">
    <w:name w:val="B704EE8CFDD3442E9492B8C2C5B544DA"/>
    <w:rsid w:val="00B90033"/>
  </w:style>
  <w:style w:type="paragraph" w:customStyle="1" w:styleId="CDC61A6D365547A788DC4AC675D41D03">
    <w:name w:val="CDC61A6D365547A788DC4AC675D41D03"/>
    <w:rsid w:val="00B90033"/>
  </w:style>
  <w:style w:type="paragraph" w:customStyle="1" w:styleId="AAFFAE7B930A4A6382B96AF02D437ED9">
    <w:name w:val="AAFFAE7B930A4A6382B96AF02D437ED9"/>
    <w:rsid w:val="00B90033"/>
  </w:style>
  <w:style w:type="paragraph" w:customStyle="1" w:styleId="1D529E5B227A4873A7EA75515251529F">
    <w:name w:val="1D529E5B227A4873A7EA75515251529F"/>
    <w:rsid w:val="00B90033"/>
  </w:style>
  <w:style w:type="paragraph" w:customStyle="1" w:styleId="0B9325BD93324D7DA7963F2CE0F880A3">
    <w:name w:val="0B9325BD93324D7DA7963F2CE0F880A3"/>
    <w:rsid w:val="00B90033"/>
  </w:style>
  <w:style w:type="paragraph" w:customStyle="1" w:styleId="AB0E8A764FB04009AC169A1097A2D85F">
    <w:name w:val="AB0E8A764FB04009AC169A1097A2D85F"/>
    <w:rsid w:val="00B90033"/>
  </w:style>
  <w:style w:type="paragraph" w:customStyle="1" w:styleId="B88B125D745547CE9E837873FFA661EC">
    <w:name w:val="B88B125D745547CE9E837873FFA661EC"/>
    <w:rsid w:val="00B90033"/>
  </w:style>
  <w:style w:type="paragraph" w:customStyle="1" w:styleId="AC1442961A314AA9911CEDF062E5D50C">
    <w:name w:val="AC1442961A314AA9911CEDF062E5D50C"/>
    <w:rsid w:val="00B90033"/>
  </w:style>
  <w:style w:type="paragraph" w:customStyle="1" w:styleId="E56480D1A260438FB3F390B5B0440569">
    <w:name w:val="E56480D1A260438FB3F390B5B0440569"/>
    <w:rsid w:val="00B90033"/>
  </w:style>
  <w:style w:type="paragraph" w:customStyle="1" w:styleId="A74B6572524647D5A33F6D5F95695B8B">
    <w:name w:val="A74B6572524647D5A33F6D5F95695B8B"/>
    <w:rsid w:val="00B900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NJi theme">
  <a:themeElements>
    <a:clrScheme name="Custom 11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13336D"/>
      </a:accent1>
      <a:accent2>
        <a:srgbClr val="E77C05"/>
      </a:accent2>
      <a:accent3>
        <a:srgbClr val="0064A3"/>
      </a:accent3>
      <a:accent4>
        <a:srgbClr val="004474"/>
      </a:accent4>
      <a:accent5>
        <a:srgbClr val="78448C"/>
      </a:accent5>
      <a:accent6>
        <a:srgbClr val="007A7F"/>
      </a:accent6>
      <a:hlink>
        <a:srgbClr val="000000"/>
      </a:hlink>
      <a:folHlink>
        <a:srgbClr val="00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Ji theme" id="{A546774A-3A37-467C-BE2A-248CE5AFEF39}" vid="{D86B9DD6-646A-4C87-96D6-CCC957A9FB1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d44550-4ce5-448b-ba64-bec309a6cdd5">
      <Terms xmlns="http://schemas.microsoft.com/office/infopath/2007/PartnerControls"/>
    </lcf76f155ced4ddcb4097134ff3c332f>
    <TaxCatchAll xmlns="99662683-cbac-4270-a792-1b2bb0d64b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6B83965C7A74FB03A7DECC6519921" ma:contentTypeVersion="17" ma:contentTypeDescription="Een nieuw document maken." ma:contentTypeScope="" ma:versionID="6670f095d024acb6523efe41bd4f6805">
  <xsd:schema xmlns:xsd="http://www.w3.org/2001/XMLSchema" xmlns:xs="http://www.w3.org/2001/XMLSchema" xmlns:p="http://schemas.microsoft.com/office/2006/metadata/properties" xmlns:ns2="d5d44550-4ce5-448b-ba64-bec309a6cdd5" xmlns:ns3="99662683-cbac-4270-a792-1b2bb0d64b49" targetNamespace="http://schemas.microsoft.com/office/2006/metadata/properties" ma:root="true" ma:fieldsID="651067fb40d567a8790759bcc8d2e0a1" ns2:_="" ns3:_="">
    <xsd:import namespace="d5d44550-4ce5-448b-ba64-bec309a6cdd5"/>
    <xsd:import namespace="99662683-cbac-4270-a792-1b2bb0d64b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44550-4ce5-448b-ba64-bec309a6c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322906-7b78-422b-8268-7b0548c1a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62683-cbac-4270-a792-1b2bb0d64b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89f7ae75-0c1f-4172-a1f7-bc1053e5ffbe}" ma:internalName="TaxCatchAll" ma:showField="CatchAllData" ma:web="99662683-cbac-4270-a792-1b2bb0d6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Ach20</b:Tag>
    <b:SourceType>InternetSite</b:SourceType>
    <b:Guid>{97B7558C-D395-8543-A107-8583E8CC80B7}</b:Guid>
    <b:Author>
      <b:Author>
        <b:NameList>
          <b:Person>
            <b:Last>Achternaam</b:Last>
            <b:First>AB</b:First>
          </b:Person>
        </b:NameList>
      </b:Author>
    </b:Author>
    <b:Title>Jongeren hebben de toekomst</b:Title>
    <b:City>Utrecht</b:City>
    <b:Publisher>Nederlands Jeugdinstituut</b:Publisher>
    <b:Year>2020</b:Year>
    <b:URL>nji.nl</b:URL>
    <b:RefOrder>1</b:RefOrder>
  </b:Source>
</b:Sources>
</file>

<file path=customXml/itemProps1.xml><?xml version="1.0" encoding="utf-8"?>
<ds:datastoreItem xmlns:ds="http://schemas.openxmlformats.org/officeDocument/2006/customXml" ds:itemID="{5FC1A43B-CC1F-4E2A-AC65-8CE392A502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B4B07F-88E1-4F82-9687-7C4DF6FB4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01CD43-E9F2-43D7-9672-6FECE0FC2645}"/>
</file>

<file path=customXml/itemProps4.xml><?xml version="1.0" encoding="utf-8"?>
<ds:datastoreItem xmlns:ds="http://schemas.openxmlformats.org/officeDocument/2006/customXml" ds:itemID="{1662B28B-07BC-494E-92EF-DC440FEE969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Leeg%20document%20met%20logo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Eva Vos</dc:creator>
  <keywords/>
  <dc:description>21.04.19 Peter Kraaijeveld</dc:description>
  <lastModifiedBy>Eva Vos</lastModifiedBy>
  <revision>6</revision>
  <lastPrinted>2020-11-23T15:03:00.0000000Z</lastPrinted>
  <dcterms:created xsi:type="dcterms:W3CDTF">2026-08-19T08:13:00.0000000Z</dcterms:created>
  <dcterms:modified xsi:type="dcterms:W3CDTF">2026-08-26T09:12:41.3979861Z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0x010100EC16B83965C7A74FB03A7DECC6519921</vt:lpwstr>
  </property>
  <property fmtid="{D5CDD505-2E9C-101B-9397-08002B2CF9AE}" pid="3" name="MediaServiceImageTags">
    <vt:lpwstr/>
  </property>
</Properties>
</file>